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17ED5" w:rsidRPr="001E5470" w:rsidTr="001814B1">
        <w:trPr>
          <w:gridAfter w:val="2"/>
          <w:wAfter w:w="3067" w:type="dxa"/>
          <w:trHeight w:val="993"/>
        </w:trPr>
        <w:tc>
          <w:tcPr>
            <w:tcW w:w="6096" w:type="dxa"/>
            <w:gridSpan w:val="2"/>
          </w:tcPr>
          <w:p w:rsidR="00717ED5" w:rsidRPr="001E5470" w:rsidRDefault="00717ED5" w:rsidP="00E06AA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 xml:space="preserve">Številka: </w:t>
            </w:r>
            <w:r w:rsidR="001202B8">
              <w:rPr>
                <w:rFonts w:cs="Arial"/>
                <w:szCs w:val="20"/>
                <w:lang w:eastAsia="sl-SI"/>
              </w:rPr>
              <w:t>476-12</w:t>
            </w:r>
            <w:r w:rsidR="00A6441D">
              <w:rPr>
                <w:rFonts w:cs="Arial"/>
                <w:szCs w:val="20"/>
                <w:lang w:eastAsia="sl-SI"/>
              </w:rPr>
              <w:t>/2017</w:t>
            </w:r>
            <w:r>
              <w:rPr>
                <w:rFonts w:cs="Arial"/>
                <w:szCs w:val="20"/>
                <w:lang w:eastAsia="sl-SI"/>
              </w:rPr>
              <w:t xml:space="preserve"> 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F567C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Ljubljana: </w:t>
            </w:r>
            <w:r w:rsidR="001814B1">
              <w:rPr>
                <w:rFonts w:cs="Arial"/>
                <w:szCs w:val="20"/>
                <w:lang w:eastAsia="sl-SI"/>
              </w:rPr>
              <w:t>15</w:t>
            </w:r>
            <w:r w:rsidR="00242CFD">
              <w:rPr>
                <w:rFonts w:cs="Arial"/>
                <w:szCs w:val="20"/>
                <w:lang w:eastAsia="sl-SI"/>
              </w:rPr>
              <w:t>.6</w:t>
            </w:r>
            <w:r w:rsidR="00F567C9">
              <w:rPr>
                <w:rFonts w:cs="Arial"/>
                <w:szCs w:val="20"/>
                <w:lang w:eastAsia="sl-SI"/>
              </w:rPr>
              <w:t>.2018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GENERALNI SEKRETARIAT VLADE REPUBLIKE SLOVENIJE</w:t>
            </w:r>
          </w:p>
          <w:p w:rsidR="00717ED5" w:rsidRPr="001E5470" w:rsidRDefault="00624FE5" w:rsidP="00C2464D">
            <w:pPr>
              <w:rPr>
                <w:rFonts w:eastAsia="Calibri" w:cs="Arial"/>
                <w:szCs w:val="20"/>
              </w:rPr>
            </w:pPr>
            <w:hyperlink r:id="rId9" w:history="1">
              <w:r w:rsidR="00717ED5" w:rsidRPr="001E5470">
                <w:rPr>
                  <w:rFonts w:eastAsia="Calibri" w:cs="Arial"/>
                  <w:color w:val="0000FF"/>
                  <w:szCs w:val="20"/>
                  <w:u w:val="single"/>
                </w:rPr>
                <w:t>Gp.gs@gov.si</w:t>
              </w:r>
            </w:hyperlink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0B7E4B" w:rsidP="00BD6A87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5E3DB9">
              <w:rPr>
                <w:rFonts w:cs="Arial"/>
                <w:b/>
                <w:szCs w:val="20"/>
                <w:lang w:eastAsia="sl-SI"/>
              </w:rPr>
              <w:t xml:space="preserve">- </w:t>
            </w:r>
            <w:r w:rsidRPr="004965B3">
              <w:rPr>
                <w:rFonts w:cs="Arial"/>
                <w:b/>
                <w:szCs w:val="20"/>
                <w:lang w:eastAsia="sl-SI"/>
              </w:rPr>
              <w:t xml:space="preserve">Predlog </w:t>
            </w:r>
            <w:r w:rsidR="00F567C9">
              <w:rPr>
                <w:rFonts w:cs="Arial"/>
                <w:b/>
                <w:szCs w:val="20"/>
                <w:lang w:eastAsia="sl-SI"/>
              </w:rPr>
              <w:t xml:space="preserve"> Rebalansa </w:t>
            </w:r>
            <w:r w:rsidR="00BD6A87">
              <w:rPr>
                <w:rFonts w:cs="Arial"/>
                <w:b/>
                <w:szCs w:val="20"/>
                <w:lang w:eastAsia="sl-SI"/>
              </w:rPr>
              <w:t>P</w:t>
            </w:r>
            <w:r w:rsidR="00853508">
              <w:rPr>
                <w:rFonts w:cs="Arial"/>
                <w:b/>
                <w:szCs w:val="20"/>
                <w:lang w:eastAsia="sl-SI"/>
              </w:rPr>
              <w:t>oslovn</w:t>
            </w:r>
            <w:r w:rsidR="002104DA">
              <w:rPr>
                <w:rFonts w:cs="Arial"/>
                <w:b/>
                <w:szCs w:val="20"/>
                <w:lang w:eastAsia="sl-SI"/>
              </w:rPr>
              <w:t xml:space="preserve">ega in </w:t>
            </w:r>
            <w:r w:rsidR="00853508">
              <w:rPr>
                <w:rFonts w:cs="Arial"/>
                <w:b/>
                <w:szCs w:val="20"/>
                <w:lang w:eastAsia="sl-SI"/>
              </w:rPr>
              <w:t xml:space="preserve">finančnega načrta </w:t>
            </w:r>
            <w:proofErr w:type="spellStart"/>
            <w:r w:rsidRPr="004965B3">
              <w:rPr>
                <w:rFonts w:cs="Arial"/>
                <w:b/>
                <w:szCs w:val="20"/>
                <w:lang w:eastAsia="sl-SI"/>
              </w:rPr>
              <w:t>Eko</w:t>
            </w:r>
            <w:proofErr w:type="spellEnd"/>
            <w:r w:rsidRPr="004965B3">
              <w:rPr>
                <w:rFonts w:cs="Arial"/>
                <w:b/>
                <w:szCs w:val="20"/>
                <w:lang w:eastAsia="sl-SI"/>
              </w:rPr>
              <w:t xml:space="preserve"> sklada, Slovenskega okoljskega javnega sklada </w:t>
            </w:r>
            <w:r w:rsidR="00853508">
              <w:rPr>
                <w:rFonts w:cs="Arial"/>
                <w:b/>
                <w:szCs w:val="20"/>
                <w:lang w:eastAsia="sl-SI"/>
              </w:rPr>
              <w:t>za leto 201</w:t>
            </w:r>
            <w:r w:rsidR="00BD6A87">
              <w:rPr>
                <w:rFonts w:cs="Arial"/>
                <w:b/>
                <w:szCs w:val="20"/>
                <w:lang w:eastAsia="sl-SI"/>
              </w:rPr>
              <w:t>8</w:t>
            </w:r>
            <w:r w:rsidRPr="001E5470">
              <w:rPr>
                <w:rFonts w:cs="Arial"/>
                <w:b/>
                <w:szCs w:val="20"/>
                <w:lang w:eastAsia="sl-SI"/>
              </w:rPr>
              <w:t xml:space="preserve"> – predlog za obravnavo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E06AA0" w:rsidRPr="00762B8A" w:rsidRDefault="00E06AA0" w:rsidP="00E06AA0">
            <w:pPr>
              <w:autoSpaceDE w:val="0"/>
              <w:autoSpaceDN w:val="0"/>
              <w:adjustRightInd w:val="0"/>
              <w:ind w:left="540"/>
              <w:jc w:val="both"/>
            </w:pPr>
            <w:r w:rsidRPr="00E679FC">
              <w:t xml:space="preserve">Na podlagi četrte alineje 13. člena Zakona o javnih skladih (Uradni list  </w:t>
            </w:r>
            <w:r w:rsidR="00853508">
              <w:t>RS, št. 77/08 in 8/10-ZSKZ-B</w:t>
            </w:r>
            <w:r w:rsidR="00AC6DFA">
              <w:t>)</w:t>
            </w:r>
            <w:r w:rsidR="00853508">
              <w:t xml:space="preserve"> </w:t>
            </w:r>
            <w:r w:rsidRPr="00E679FC">
              <w:t>je Vlada Republike Slovenije</w:t>
            </w:r>
            <w:r>
              <w:rPr>
                <w:b/>
              </w:rPr>
              <w:t xml:space="preserve"> </w:t>
            </w:r>
            <w:r w:rsidRPr="00762B8A">
              <w:rPr>
                <w:color w:val="000000"/>
              </w:rPr>
              <w:t>na ……….. ……….. seji dne ……………. po</w:t>
            </w:r>
            <w:r>
              <w:rPr>
                <w:color w:val="000000"/>
              </w:rPr>
              <w:t>d točko</w:t>
            </w:r>
            <w:r w:rsidR="00B421B0">
              <w:rPr>
                <w:color w:val="000000"/>
              </w:rPr>
              <w:t xml:space="preserve"> …………… sprejela naslednja </w:t>
            </w:r>
            <w:r w:rsidRPr="00762B8A">
              <w:rPr>
                <w:color w:val="000000"/>
              </w:rPr>
              <w:t>sklep</w:t>
            </w:r>
            <w:r w:rsidR="00B421B0">
              <w:rPr>
                <w:color w:val="000000"/>
              </w:rPr>
              <w:t>a</w:t>
            </w:r>
            <w:r w:rsidRPr="00762B8A">
              <w:rPr>
                <w:color w:val="000000"/>
              </w:rPr>
              <w:t>:</w:t>
            </w:r>
          </w:p>
          <w:p w:rsidR="00E06AA0" w:rsidRPr="00762B8A" w:rsidRDefault="00E06AA0" w:rsidP="00E06AA0"/>
          <w:p w:rsidR="00E06AA0" w:rsidRDefault="00E06AA0" w:rsidP="00E06AA0">
            <w:pPr>
              <w:numPr>
                <w:ilvl w:val="0"/>
                <w:numId w:val="17"/>
              </w:numPr>
              <w:tabs>
                <w:tab w:val="left" w:pos="1620"/>
              </w:tabs>
              <w:spacing w:line="260" w:lineRule="atLeast"/>
              <w:jc w:val="both"/>
              <w:rPr>
                <w:rFonts w:cs="Arial"/>
              </w:rPr>
            </w:pPr>
            <w:r w:rsidRPr="00762B8A">
              <w:t xml:space="preserve">Vlada Republike Slovenije sprejme </w:t>
            </w:r>
            <w:r w:rsidR="00F567C9">
              <w:t xml:space="preserve">Rebalans </w:t>
            </w:r>
            <w:r w:rsidR="00BD6A87">
              <w:rPr>
                <w:rFonts w:cs="Arial"/>
              </w:rPr>
              <w:t>P</w:t>
            </w:r>
            <w:r w:rsidR="00853508">
              <w:rPr>
                <w:rFonts w:cs="Arial"/>
              </w:rPr>
              <w:t>oslovn</w:t>
            </w:r>
            <w:r w:rsidR="00F567C9">
              <w:rPr>
                <w:rFonts w:cs="Arial"/>
              </w:rPr>
              <w:t>ega</w:t>
            </w:r>
            <w:r w:rsidR="00C15B29">
              <w:rPr>
                <w:rFonts w:cs="Arial"/>
              </w:rPr>
              <w:t xml:space="preserve"> in </w:t>
            </w:r>
            <w:r w:rsidR="00853508">
              <w:rPr>
                <w:rFonts w:cs="Arial"/>
              </w:rPr>
              <w:t>finančn</w:t>
            </w:r>
            <w:r w:rsidR="00F567C9">
              <w:rPr>
                <w:rFonts w:cs="Arial"/>
              </w:rPr>
              <w:t>ega</w:t>
            </w:r>
            <w:r w:rsidR="0085350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načrt</w:t>
            </w:r>
            <w:r w:rsidR="00F567C9">
              <w:rPr>
                <w:rFonts w:cs="Arial"/>
              </w:rPr>
              <w:t>a</w:t>
            </w:r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Eko</w:t>
            </w:r>
            <w:proofErr w:type="spellEnd"/>
            <w:r>
              <w:rPr>
                <w:rFonts w:cs="Arial"/>
              </w:rPr>
              <w:t xml:space="preserve"> sklada, Slovenskega okoljskega javnega sklada, za leto 201</w:t>
            </w:r>
            <w:r w:rsidR="00BD6A87">
              <w:rPr>
                <w:rFonts w:cs="Arial"/>
              </w:rPr>
              <w:t>8</w:t>
            </w:r>
            <w:r>
              <w:rPr>
                <w:rFonts w:cs="Arial"/>
              </w:rPr>
              <w:t xml:space="preserve">, ki ga je nadzorni svet </w:t>
            </w:r>
            <w:proofErr w:type="spellStart"/>
            <w:r>
              <w:rPr>
                <w:rFonts w:cs="Arial"/>
              </w:rPr>
              <w:t>Eko</w:t>
            </w:r>
            <w:proofErr w:type="spellEnd"/>
            <w:r>
              <w:rPr>
                <w:rFonts w:cs="Arial"/>
              </w:rPr>
              <w:t xml:space="preserve"> sklada, Slovenskega okoljskega javnega sklada </w:t>
            </w:r>
            <w:r w:rsidRPr="00242CFD">
              <w:rPr>
                <w:rFonts w:cs="Arial"/>
              </w:rPr>
              <w:t xml:space="preserve">obravnaval na </w:t>
            </w:r>
            <w:r w:rsidR="00242CFD" w:rsidRPr="00242CFD">
              <w:rPr>
                <w:rFonts w:cs="Arial"/>
              </w:rPr>
              <w:t>6</w:t>
            </w:r>
            <w:r w:rsidR="00A6441D" w:rsidRPr="00242CFD">
              <w:rPr>
                <w:rFonts w:cs="Arial"/>
              </w:rPr>
              <w:t>.</w:t>
            </w:r>
            <w:r w:rsidR="00E34265" w:rsidRPr="00242CFD">
              <w:rPr>
                <w:rFonts w:cs="Arial"/>
              </w:rPr>
              <w:t xml:space="preserve"> </w:t>
            </w:r>
            <w:r w:rsidR="00BD6A87" w:rsidRPr="00242CFD">
              <w:rPr>
                <w:rFonts w:cs="Arial"/>
              </w:rPr>
              <w:t>redni</w:t>
            </w:r>
            <w:r w:rsidR="00BD6A87" w:rsidRPr="00717716">
              <w:rPr>
                <w:rFonts w:cs="Arial"/>
              </w:rPr>
              <w:t xml:space="preserve"> </w:t>
            </w:r>
            <w:r w:rsidR="00853508" w:rsidRPr="00717716">
              <w:rPr>
                <w:rFonts w:cs="Arial"/>
              </w:rPr>
              <w:t>seji dne</w:t>
            </w:r>
            <w:r w:rsidR="00917ED3">
              <w:rPr>
                <w:rFonts w:cs="Arial"/>
              </w:rPr>
              <w:t xml:space="preserve"> </w:t>
            </w:r>
            <w:r w:rsidR="00F567C9">
              <w:rPr>
                <w:rFonts w:cs="Arial"/>
              </w:rPr>
              <w:t>31.5.2018</w:t>
            </w:r>
            <w:r w:rsidR="00853508" w:rsidRPr="00717716">
              <w:rPr>
                <w:rFonts w:cs="Arial"/>
              </w:rPr>
              <w:t>.</w:t>
            </w:r>
          </w:p>
          <w:p w:rsidR="00BD6A87" w:rsidRPr="00BD6A87" w:rsidRDefault="00BD6A87" w:rsidP="003C58E7">
            <w:pPr>
              <w:tabs>
                <w:tab w:val="left" w:pos="1620"/>
              </w:tabs>
              <w:spacing w:line="260" w:lineRule="atLeast"/>
              <w:ind w:left="720"/>
              <w:jc w:val="both"/>
            </w:pPr>
            <w:bookmarkStart w:id="0" w:name="_Toc301949268"/>
          </w:p>
          <w:bookmarkEnd w:id="0"/>
          <w:p w:rsidR="00E06AA0" w:rsidRDefault="00E06AA0" w:rsidP="00E06AA0">
            <w:pPr>
              <w:pStyle w:val="NaslovpredpisaZnakZnak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PRILOGE</w:t>
            </w:r>
            <w:r w:rsidRPr="00530740">
              <w:rPr>
                <w:sz w:val="20"/>
                <w:szCs w:val="20"/>
              </w:rPr>
              <w:t>:</w:t>
            </w:r>
          </w:p>
          <w:p w:rsidR="00E06AA0" w:rsidRPr="00956CBA" w:rsidRDefault="00F567C9" w:rsidP="00E06AA0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cs="Arial"/>
                <w:bCs/>
                <w:szCs w:val="20"/>
                <w:lang w:eastAsia="sl-SI"/>
              </w:rPr>
            </w:pPr>
            <w:r>
              <w:t xml:space="preserve">Rebalans </w:t>
            </w:r>
            <w:r w:rsidR="00853508">
              <w:t>Poslovn</w:t>
            </w:r>
            <w:r>
              <w:t>ega</w:t>
            </w:r>
            <w:r w:rsidR="002104DA">
              <w:t xml:space="preserve"> in </w:t>
            </w:r>
            <w:r w:rsidR="00853508">
              <w:t>finančn</w:t>
            </w:r>
            <w:r>
              <w:t>ega</w:t>
            </w:r>
            <w:r w:rsidR="00E06AA0">
              <w:t xml:space="preserve"> načrt</w:t>
            </w:r>
            <w:r>
              <w:t>a</w:t>
            </w:r>
            <w:r w:rsidR="00E06AA0">
              <w:t xml:space="preserve"> </w:t>
            </w:r>
            <w:proofErr w:type="spellStart"/>
            <w:r w:rsidR="00E06AA0">
              <w:t>Eko</w:t>
            </w:r>
            <w:proofErr w:type="spellEnd"/>
            <w:r w:rsidR="00E06AA0">
              <w:t xml:space="preserve"> sklada, Slovenskega okoljskega javnega sklada za leto 201</w:t>
            </w:r>
            <w:r w:rsidR="001202B8">
              <w:t>8</w:t>
            </w:r>
          </w:p>
          <w:p w:rsidR="00E06AA0" w:rsidRPr="002E4F52" w:rsidRDefault="00E06AA0" w:rsidP="00E06AA0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cs="Arial"/>
                <w:bCs/>
                <w:szCs w:val="20"/>
                <w:lang w:val="pl-PL" w:eastAsia="sl-SI"/>
              </w:rPr>
            </w:pPr>
            <w:r w:rsidRPr="00242CFD">
              <w:rPr>
                <w:rFonts w:cs="Arial"/>
                <w:bCs/>
                <w:szCs w:val="20"/>
                <w:lang w:val="pl-PL" w:eastAsia="sl-SI"/>
              </w:rPr>
              <w:t xml:space="preserve">Izvleček sklepov </w:t>
            </w:r>
            <w:r w:rsidR="00242CFD" w:rsidRPr="00242CFD">
              <w:rPr>
                <w:rFonts w:cs="Arial"/>
                <w:bCs/>
                <w:szCs w:val="20"/>
                <w:lang w:val="pl-PL" w:eastAsia="sl-SI"/>
              </w:rPr>
              <w:t>6</w:t>
            </w:r>
            <w:r w:rsidR="00A6441D" w:rsidRPr="00242CFD">
              <w:rPr>
                <w:rFonts w:cs="Arial"/>
                <w:bCs/>
                <w:szCs w:val="20"/>
                <w:lang w:val="pl-PL" w:eastAsia="sl-SI"/>
              </w:rPr>
              <w:t>.</w:t>
            </w:r>
            <w:r w:rsidRPr="00242CFD">
              <w:rPr>
                <w:rFonts w:cs="Arial"/>
                <w:bCs/>
                <w:szCs w:val="20"/>
                <w:lang w:val="pl-PL" w:eastAsia="sl-SI"/>
              </w:rPr>
              <w:t xml:space="preserve"> </w:t>
            </w:r>
            <w:r w:rsidR="001202B8" w:rsidRPr="00242CFD">
              <w:rPr>
                <w:rFonts w:cs="Arial"/>
                <w:bCs/>
                <w:szCs w:val="20"/>
                <w:lang w:val="pl-PL" w:eastAsia="sl-SI"/>
              </w:rPr>
              <w:t xml:space="preserve">redne </w:t>
            </w:r>
            <w:r w:rsidRPr="00242CFD">
              <w:rPr>
                <w:rFonts w:cs="Arial"/>
                <w:bCs/>
                <w:szCs w:val="20"/>
                <w:lang w:val="pl-PL" w:eastAsia="sl-SI"/>
              </w:rPr>
              <w:t>seje</w:t>
            </w:r>
            <w:r w:rsidRPr="00956CBA">
              <w:rPr>
                <w:rFonts w:cs="Arial"/>
                <w:bCs/>
                <w:szCs w:val="20"/>
                <w:lang w:val="pl-PL" w:eastAsia="sl-SI"/>
              </w:rPr>
              <w:t xml:space="preserve"> </w:t>
            </w:r>
            <w:r>
              <w:rPr>
                <w:rFonts w:cs="Arial"/>
                <w:bCs/>
                <w:szCs w:val="20"/>
                <w:lang w:val="pl-PL" w:eastAsia="sl-SI"/>
              </w:rPr>
              <w:t>n</w:t>
            </w:r>
            <w:r w:rsidRPr="00956CBA">
              <w:rPr>
                <w:rFonts w:cs="Arial"/>
                <w:bCs/>
                <w:szCs w:val="20"/>
                <w:lang w:val="pl-PL" w:eastAsia="sl-SI"/>
              </w:rPr>
              <w:t xml:space="preserve">adzornega sveta </w:t>
            </w:r>
            <w:r>
              <w:rPr>
                <w:rFonts w:cs="Arial"/>
                <w:bCs/>
                <w:szCs w:val="20"/>
                <w:lang w:val="pl-PL" w:eastAsia="sl-SI"/>
              </w:rPr>
              <w:t xml:space="preserve">Eko sklada, j.s. </w:t>
            </w:r>
            <w:r w:rsidRPr="00956CBA">
              <w:rPr>
                <w:rFonts w:cs="Arial"/>
                <w:bCs/>
                <w:szCs w:val="20"/>
                <w:lang w:val="pl-PL" w:eastAsia="sl-SI"/>
              </w:rPr>
              <w:t xml:space="preserve">z dne </w:t>
            </w:r>
            <w:r w:rsidR="00F567C9">
              <w:rPr>
                <w:rFonts w:cs="Arial"/>
              </w:rPr>
              <w:t>31.5.2018</w:t>
            </w:r>
          </w:p>
          <w:p w:rsidR="00E06AA0" w:rsidRPr="002E4F52" w:rsidRDefault="00E06AA0" w:rsidP="00E06AA0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cs="Arial"/>
                <w:bCs/>
                <w:szCs w:val="20"/>
                <w:lang w:val="pl-PL" w:eastAsia="sl-SI"/>
              </w:rPr>
            </w:pPr>
            <w:r>
              <w:rPr>
                <w:rFonts w:cs="Arial"/>
                <w:bCs/>
                <w:szCs w:val="20"/>
                <w:lang w:val="pl-PL" w:eastAsia="sl-SI"/>
              </w:rPr>
              <w:t xml:space="preserve">Poročilo nadzornega sveta Eko sklada, j.s. z dne </w:t>
            </w:r>
            <w:r w:rsidR="00F567C9">
              <w:rPr>
                <w:rFonts w:cs="Arial"/>
              </w:rPr>
              <w:t>31.5.2017</w:t>
            </w:r>
          </w:p>
          <w:p w:rsidR="00E06AA0" w:rsidRPr="007370FD" w:rsidRDefault="00E06AA0" w:rsidP="00E06AA0">
            <w:pPr>
              <w:pStyle w:val="NaslovpredpisaZnakZnak"/>
              <w:jc w:val="both"/>
              <w:rPr>
                <w:iCs/>
                <w:sz w:val="20"/>
                <w:szCs w:val="20"/>
              </w:rPr>
            </w:pPr>
            <w:r>
              <w:rPr>
                <w:b w:val="0"/>
              </w:rPr>
              <w:br w:type="page"/>
            </w:r>
            <w:r w:rsidRPr="007370FD">
              <w:rPr>
                <w:iCs/>
                <w:sz w:val="20"/>
                <w:szCs w:val="20"/>
              </w:rPr>
              <w:t>Sklep</w:t>
            </w:r>
            <w:r>
              <w:rPr>
                <w:iCs/>
                <w:sz w:val="20"/>
                <w:szCs w:val="20"/>
              </w:rPr>
              <w:t>e</w:t>
            </w:r>
            <w:r w:rsidRPr="007370FD">
              <w:rPr>
                <w:iCs/>
                <w:sz w:val="20"/>
                <w:szCs w:val="20"/>
              </w:rPr>
              <w:t xml:space="preserve"> prejmejo:</w:t>
            </w:r>
          </w:p>
          <w:p w:rsidR="00E06AA0" w:rsidRDefault="007F7953" w:rsidP="001814B1">
            <w:pPr>
              <w:pStyle w:val="Neotevilenodstavek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</w:t>
            </w:r>
            <w:r w:rsidR="00E06AA0">
              <w:rPr>
                <w:iCs/>
                <w:sz w:val="20"/>
                <w:szCs w:val="20"/>
              </w:rPr>
              <w:t xml:space="preserve"> </w:t>
            </w:r>
            <w:r w:rsidR="00E06AA0" w:rsidRPr="007370FD">
              <w:rPr>
                <w:iCs/>
                <w:sz w:val="20"/>
                <w:szCs w:val="20"/>
              </w:rPr>
              <w:t xml:space="preserve">     -     Ministrstvo za okolje</w:t>
            </w:r>
            <w:r w:rsidR="00E06AA0">
              <w:rPr>
                <w:iCs/>
                <w:sz w:val="20"/>
                <w:szCs w:val="20"/>
              </w:rPr>
              <w:t xml:space="preserve"> in prostor</w:t>
            </w:r>
            <w:r w:rsidR="00E06AA0" w:rsidRPr="007370FD">
              <w:rPr>
                <w:iCs/>
                <w:sz w:val="20"/>
                <w:szCs w:val="20"/>
              </w:rPr>
              <w:t xml:space="preserve">, Dunajska c. </w:t>
            </w:r>
            <w:r w:rsidR="00E06AA0">
              <w:rPr>
                <w:iCs/>
                <w:sz w:val="20"/>
                <w:szCs w:val="20"/>
              </w:rPr>
              <w:t>47</w:t>
            </w:r>
            <w:r w:rsidR="00E06AA0" w:rsidRPr="007370FD">
              <w:rPr>
                <w:iCs/>
                <w:sz w:val="20"/>
                <w:szCs w:val="20"/>
              </w:rPr>
              <w:t>, 1000 Ljubljana;</w:t>
            </w:r>
          </w:p>
          <w:p w:rsidR="00E06AA0" w:rsidRDefault="00E06AA0" w:rsidP="00E06AA0">
            <w:pPr>
              <w:pStyle w:val="Neotevilenodstavek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  <w:r w:rsidRPr="007370FD">
              <w:rPr>
                <w:iCs/>
                <w:sz w:val="20"/>
                <w:szCs w:val="20"/>
              </w:rPr>
              <w:t xml:space="preserve">     -     Ministrstvo za </w:t>
            </w:r>
            <w:r>
              <w:rPr>
                <w:iCs/>
                <w:sz w:val="20"/>
                <w:szCs w:val="20"/>
              </w:rPr>
              <w:t>finance</w:t>
            </w:r>
            <w:r w:rsidRPr="007370FD">
              <w:rPr>
                <w:iCs/>
                <w:sz w:val="20"/>
                <w:szCs w:val="20"/>
              </w:rPr>
              <w:t xml:space="preserve">, </w:t>
            </w:r>
            <w:r>
              <w:rPr>
                <w:iCs/>
                <w:sz w:val="20"/>
                <w:szCs w:val="20"/>
              </w:rPr>
              <w:t>Župančičeva 3</w:t>
            </w:r>
            <w:r w:rsidRPr="007370FD">
              <w:rPr>
                <w:iCs/>
                <w:sz w:val="20"/>
                <w:szCs w:val="20"/>
              </w:rPr>
              <w:t>, 1000 Ljubljana;</w:t>
            </w:r>
          </w:p>
          <w:p w:rsidR="00E06AA0" w:rsidRPr="00E06AA0" w:rsidRDefault="00E06AA0" w:rsidP="00E06AA0">
            <w:pPr>
              <w:pStyle w:val="Neotevilenodstavek"/>
              <w:numPr>
                <w:ilvl w:val="0"/>
                <w:numId w:val="21"/>
              </w:numPr>
              <w:rPr>
                <w:iCs/>
                <w:sz w:val="20"/>
                <w:szCs w:val="20"/>
              </w:rPr>
            </w:pPr>
            <w:r w:rsidRPr="00E06AA0">
              <w:rPr>
                <w:iCs/>
                <w:sz w:val="20"/>
                <w:szCs w:val="20"/>
              </w:rPr>
              <w:t>Ministrstvo za infrastrukturo, Langusova 4, 1000 Ljubljana</w:t>
            </w:r>
          </w:p>
          <w:p w:rsidR="00717ED5" w:rsidRPr="000B7E4B" w:rsidRDefault="00E06AA0" w:rsidP="00E06AA0">
            <w:pPr>
              <w:pStyle w:val="Neotevilenodstavek"/>
              <w:numPr>
                <w:ilvl w:val="0"/>
                <w:numId w:val="21"/>
              </w:numPr>
              <w:rPr>
                <w:sz w:val="20"/>
                <w:szCs w:val="24"/>
                <w:lang w:eastAsia="en-US"/>
              </w:rPr>
            </w:pPr>
            <w:r w:rsidRPr="00E06AA0">
              <w:rPr>
                <w:iCs/>
                <w:sz w:val="20"/>
                <w:szCs w:val="20"/>
              </w:rPr>
              <w:t>Generalni sekretariat Vlade RS, Gregorčičeva 20, 1000 Ljubljana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16BC8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16BC8">
              <w:rPr>
                <w:rFonts w:cs="Arial"/>
                <w:iCs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3.a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685C59" w:rsidRDefault="00717ED5" w:rsidP="00C2464D">
            <w:pPr>
              <w:spacing w:line="240" w:lineRule="atLeast"/>
              <w:ind w:right="-1"/>
              <w:jc w:val="both"/>
              <w:rPr>
                <w:rFonts w:cs="Arial"/>
                <w:snapToGrid w:val="0"/>
                <w:szCs w:val="20"/>
              </w:rPr>
            </w:pPr>
            <w:r w:rsidRPr="00685C59">
              <w:rPr>
                <w:rFonts w:cs="Arial"/>
                <w:snapToGrid w:val="0"/>
                <w:szCs w:val="20"/>
              </w:rPr>
              <w:t>mag. Tanja Bolte,</w:t>
            </w:r>
            <w:r w:rsidRPr="00685C59">
              <w:rPr>
                <w:rFonts w:cs="Arial"/>
                <w:bCs/>
                <w:szCs w:val="20"/>
              </w:rPr>
              <w:t xml:space="preserve"> generalna direktorica Direktorata za okolje</w:t>
            </w:r>
          </w:p>
          <w:p w:rsidR="00717ED5" w:rsidRDefault="00F567C9" w:rsidP="00C2464D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jc w:val="both"/>
              <w:textAlignment w:val="baseline"/>
              <w:rPr>
                <w:rFonts w:cs="Arial"/>
                <w:snapToGrid w:val="0"/>
                <w:szCs w:val="20"/>
                <w:lang w:eastAsia="sl-SI"/>
              </w:rPr>
            </w:pPr>
            <w:r>
              <w:rPr>
                <w:rFonts w:cs="Arial"/>
                <w:snapToGrid w:val="0"/>
                <w:szCs w:val="20"/>
                <w:lang w:eastAsia="sl-SI"/>
              </w:rPr>
              <w:t>dr. Martin Batič, vodja Oddelka za podnebne spremembe</w:t>
            </w:r>
          </w:p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snapToGrid w:val="0"/>
                <w:szCs w:val="20"/>
              </w:rPr>
              <w:t>mag. Nives Nared</w:t>
            </w:r>
            <w:r w:rsidRPr="00685C59">
              <w:rPr>
                <w:snapToGrid w:val="0"/>
                <w:szCs w:val="20"/>
              </w:rPr>
              <w:t xml:space="preserve">, </w:t>
            </w:r>
            <w:r>
              <w:rPr>
                <w:snapToGrid w:val="0"/>
                <w:szCs w:val="20"/>
              </w:rPr>
              <w:t>s</w:t>
            </w:r>
            <w:r w:rsidRPr="00685C59">
              <w:rPr>
                <w:snapToGrid w:val="0"/>
                <w:szCs w:val="20"/>
              </w:rPr>
              <w:t>ekretarka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iCs/>
                <w:szCs w:val="20"/>
                <w:lang w:eastAsia="sl-SI"/>
              </w:rPr>
              <w:t>3.b</w:t>
            </w:r>
            <w:proofErr w:type="spellEnd"/>
            <w:r w:rsidRPr="001E5470">
              <w:rPr>
                <w:rFonts w:cs="Arial"/>
                <w:b/>
                <w:iCs/>
                <w:szCs w:val="20"/>
                <w:lang w:eastAsia="sl-SI"/>
              </w:rPr>
              <w:t xml:space="preserve"> Zunanji strokovnjaki, ki so </w:t>
            </w:r>
            <w:r w:rsidRPr="001E5470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242CFD" w:rsidRPr="00DA67A1" w:rsidRDefault="00F567C9" w:rsidP="00242CFD">
            <w:pPr>
              <w:jc w:val="both"/>
              <w:rPr>
                <w:rStyle w:val="PlainTextChar"/>
                <w:rFonts w:ascii="Arial" w:hAnsi="Arial" w:cs="Arial"/>
              </w:rPr>
            </w:pPr>
            <w:r w:rsidRPr="00187DC3">
              <w:t>Vlada Republike Sloveni</w:t>
            </w:r>
            <w:r>
              <w:t>je je s sklepom številka 47602-7/2018/</w:t>
            </w:r>
            <w:r w:rsidRPr="00187DC3">
              <w:t xml:space="preserve">4 z dne </w:t>
            </w:r>
            <w:r>
              <w:t>3. 4. 2018</w:t>
            </w:r>
            <w:r w:rsidRPr="00187DC3">
              <w:t xml:space="preserve"> sprejela Poslovni in finančni načrt </w:t>
            </w:r>
            <w:proofErr w:type="spellStart"/>
            <w:r w:rsidRPr="00187DC3">
              <w:t>Eko</w:t>
            </w:r>
            <w:proofErr w:type="spellEnd"/>
            <w:r w:rsidRPr="00187DC3">
              <w:t xml:space="preserve"> sklada, Slovenskega okoljsk</w:t>
            </w:r>
            <w:r>
              <w:t>ega javnega sklada, za leto 2018 (PFN 2018</w:t>
            </w:r>
            <w:r w:rsidRPr="00187DC3">
              <w:t>)</w:t>
            </w:r>
            <w:r w:rsidR="00242CFD">
              <w:t>,</w:t>
            </w:r>
            <w:r w:rsidR="00242CFD" w:rsidRPr="00187DC3" w:rsidDel="00242CFD">
              <w:t xml:space="preserve"> 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dne 19. 4. 2018 </w:t>
            </w:r>
            <w:r w:rsidR="00242CFD">
              <w:rPr>
                <w:rStyle w:val="PlainTextChar"/>
                <w:rFonts w:ascii="Arial" w:hAnsi="Arial" w:cs="Arial"/>
              </w:rPr>
              <w:t xml:space="preserve">pa </w:t>
            </w:r>
            <w:r w:rsidR="00242CFD" w:rsidRPr="00DA67A1">
              <w:rPr>
                <w:rStyle w:val="PlainTextChar"/>
                <w:rFonts w:ascii="Arial" w:hAnsi="Arial" w:cs="Arial"/>
              </w:rPr>
              <w:t>sprejela nov Odlok o Programu porabe sredstev Sklada za podnebne spremembe v letu 2018</w:t>
            </w:r>
            <w:r w:rsidR="00242CFD">
              <w:rPr>
                <w:rStyle w:val="PlainTextChar"/>
                <w:rFonts w:ascii="Arial" w:hAnsi="Arial" w:cs="Arial"/>
              </w:rPr>
              <w:t xml:space="preserve"> (Uradni list RS št. 28/2018)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, ki določa dodatna sredstva za nepovratne finančne spodbude za </w:t>
            </w:r>
            <w:r w:rsidR="00242CFD" w:rsidRPr="00DA67A1">
              <w:rPr>
                <w:rStyle w:val="PlainTextChar"/>
                <w:rFonts w:ascii="Arial" w:hAnsi="Arial" w:cs="Arial"/>
              </w:rPr>
              <w:lastRenderedPageBreak/>
              <w:t xml:space="preserve">nekatere namene oziroma ukrepe, ki jih </w:t>
            </w:r>
            <w:r w:rsidR="00242CFD">
              <w:rPr>
                <w:rStyle w:val="PlainTextChar"/>
                <w:rFonts w:ascii="Arial" w:hAnsi="Arial" w:cs="Arial"/>
              </w:rPr>
              <w:t xml:space="preserve">na podlagi pogodbe s 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Ministrstv</w:t>
            </w:r>
            <w:r w:rsidR="00242CFD">
              <w:rPr>
                <w:rStyle w:val="PlainTextChar"/>
                <w:rFonts w:ascii="Arial" w:hAnsi="Arial" w:cs="Arial"/>
              </w:rPr>
              <w:t>om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za okolje in prostor dodeljuje </w:t>
            </w:r>
            <w:proofErr w:type="spellStart"/>
            <w:r w:rsidR="00242CFD" w:rsidRPr="00DA67A1">
              <w:rPr>
                <w:rStyle w:val="PlainTextChar"/>
                <w:rFonts w:ascii="Arial" w:hAnsi="Arial" w:cs="Arial"/>
              </w:rPr>
              <w:t>Eko</w:t>
            </w:r>
            <w:proofErr w:type="spellEnd"/>
            <w:r w:rsidR="00242CFD" w:rsidRPr="00DA67A1">
              <w:rPr>
                <w:rStyle w:val="PlainTextChar"/>
                <w:rFonts w:ascii="Arial" w:hAnsi="Arial" w:cs="Arial"/>
              </w:rPr>
              <w:t xml:space="preserve"> sklad. </w:t>
            </w:r>
            <w:r w:rsidR="00242CFD">
              <w:rPr>
                <w:rStyle w:val="PlainTextChar"/>
                <w:rFonts w:ascii="Arial" w:hAnsi="Arial" w:cs="Arial"/>
              </w:rPr>
              <w:t xml:space="preserve">Navedeni Odlok o 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Program</w:t>
            </w:r>
            <w:r w:rsidR="00242CFD">
              <w:rPr>
                <w:rStyle w:val="PlainTextChar"/>
                <w:rFonts w:ascii="Arial" w:hAnsi="Arial" w:cs="Arial"/>
              </w:rPr>
              <w:t>u porabe sredstev Sklada za podnebne spremembe v letu 2018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določa več sredstev za zamenjavo starih kurilnih z novimi kurilnimi napravami na lesno biomaso ali z ogrevalnimi toplotnimi črpalkami na </w:t>
            </w:r>
            <w:r w:rsidR="00242CFD">
              <w:rPr>
                <w:rStyle w:val="PlainTextChar"/>
                <w:rFonts w:ascii="Arial" w:hAnsi="Arial" w:cs="Arial"/>
              </w:rPr>
              <w:t xml:space="preserve">celotnem 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območju </w:t>
            </w:r>
            <w:r w:rsidR="00242CFD">
              <w:rPr>
                <w:rStyle w:val="PlainTextChar"/>
                <w:rFonts w:ascii="Arial" w:hAnsi="Arial" w:cs="Arial"/>
              </w:rPr>
              <w:t xml:space="preserve"> Republike Slovenije</w:t>
            </w:r>
            <w:r w:rsidR="00242CFD" w:rsidRPr="00DA67A1">
              <w:rPr>
                <w:rStyle w:val="PlainTextChar"/>
                <w:rFonts w:ascii="Arial" w:hAnsi="Arial" w:cs="Arial"/>
              </w:rPr>
              <w:t>, za kar je predvidenih do 15 mi</w:t>
            </w:r>
            <w:r w:rsidR="00242CFD">
              <w:rPr>
                <w:rStyle w:val="PlainTextChar"/>
                <w:rFonts w:ascii="Arial" w:hAnsi="Arial" w:cs="Arial"/>
              </w:rPr>
              <w:t>lijonov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</w:t>
            </w:r>
            <w:proofErr w:type="spellStart"/>
            <w:r w:rsidR="00242CFD">
              <w:rPr>
                <w:rStyle w:val="PlainTextChar"/>
                <w:rFonts w:ascii="Arial" w:hAnsi="Arial" w:cs="Arial"/>
              </w:rPr>
              <w:t>eurov</w:t>
            </w:r>
            <w:proofErr w:type="spellEnd"/>
            <w:r w:rsidR="00242CFD" w:rsidRPr="00DA67A1">
              <w:rPr>
                <w:rStyle w:val="PlainTextChar"/>
                <w:rFonts w:ascii="Arial" w:hAnsi="Arial" w:cs="Arial"/>
              </w:rPr>
              <w:t>, za izgradnjo kolesarske infrastrukture</w:t>
            </w:r>
            <w:r w:rsidR="00242CFD">
              <w:rPr>
                <w:rStyle w:val="PlainTextChar"/>
                <w:rFonts w:ascii="Arial" w:hAnsi="Arial" w:cs="Arial"/>
              </w:rPr>
              <w:t xml:space="preserve"> v višini 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3,5 mi</w:t>
            </w:r>
            <w:r w:rsidR="00242CFD">
              <w:rPr>
                <w:rStyle w:val="PlainTextChar"/>
                <w:rFonts w:ascii="Arial" w:hAnsi="Arial" w:cs="Arial"/>
              </w:rPr>
              <w:t xml:space="preserve">lijona 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</w:t>
            </w:r>
            <w:proofErr w:type="spellStart"/>
            <w:r w:rsidR="00242CFD">
              <w:rPr>
                <w:rStyle w:val="PlainTextChar"/>
                <w:rFonts w:ascii="Arial" w:hAnsi="Arial" w:cs="Arial"/>
              </w:rPr>
              <w:t>eurov</w:t>
            </w:r>
            <w:proofErr w:type="spellEnd"/>
            <w:r w:rsidR="00242CFD" w:rsidRPr="00DA67A1">
              <w:rPr>
                <w:rStyle w:val="PlainTextChar"/>
                <w:rFonts w:ascii="Arial" w:hAnsi="Arial" w:cs="Arial"/>
              </w:rPr>
              <w:t xml:space="preserve"> ter za nakup okolju prijaznih avtobusov in komunalnih vozil, za kar je </w:t>
            </w:r>
            <w:r w:rsidR="00242CFD">
              <w:rPr>
                <w:rStyle w:val="PlainTextChar"/>
                <w:rFonts w:ascii="Arial" w:hAnsi="Arial" w:cs="Arial"/>
              </w:rPr>
              <w:t>določeno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do 21 </w:t>
            </w:r>
            <w:proofErr w:type="spellStart"/>
            <w:r w:rsidR="00242CFD" w:rsidRPr="00DA67A1">
              <w:rPr>
                <w:rStyle w:val="PlainTextChar"/>
                <w:rFonts w:ascii="Arial" w:hAnsi="Arial" w:cs="Arial"/>
              </w:rPr>
              <w:t>mi</w:t>
            </w:r>
            <w:r w:rsidR="00242CFD">
              <w:rPr>
                <w:rStyle w:val="PlainTextChar"/>
                <w:rFonts w:ascii="Arial" w:hAnsi="Arial" w:cs="Arial"/>
              </w:rPr>
              <w:t>ilijonov</w:t>
            </w:r>
            <w:proofErr w:type="spellEnd"/>
            <w:r w:rsidR="00242CFD" w:rsidRPr="00DA67A1">
              <w:rPr>
                <w:rStyle w:val="PlainTextChar"/>
                <w:rFonts w:ascii="Arial" w:hAnsi="Arial" w:cs="Arial"/>
              </w:rPr>
              <w:t xml:space="preserve"> </w:t>
            </w:r>
            <w:proofErr w:type="spellStart"/>
            <w:r w:rsidR="00242CFD">
              <w:rPr>
                <w:rStyle w:val="PlainTextChar"/>
                <w:rFonts w:ascii="Arial" w:hAnsi="Arial" w:cs="Arial"/>
              </w:rPr>
              <w:t>eurov</w:t>
            </w:r>
            <w:proofErr w:type="spellEnd"/>
            <w:r w:rsidR="00242CFD" w:rsidRPr="00DA67A1">
              <w:rPr>
                <w:rStyle w:val="PlainTextChar"/>
                <w:rFonts w:ascii="Arial" w:hAnsi="Arial" w:cs="Arial"/>
              </w:rPr>
              <w:t xml:space="preserve">. Poleg </w:t>
            </w:r>
            <w:r w:rsidR="00242CFD">
              <w:rPr>
                <w:rStyle w:val="PlainTextChar"/>
                <w:rFonts w:ascii="Arial" w:hAnsi="Arial" w:cs="Arial"/>
              </w:rPr>
              <w:t xml:space="preserve">navedenega je za 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sofinanciranje nevladnih organizacij za projekte s poudarkom na </w:t>
            </w:r>
            <w:proofErr w:type="spellStart"/>
            <w:r w:rsidR="00242CFD" w:rsidRPr="00DA67A1">
              <w:rPr>
                <w:rStyle w:val="PlainTextChar"/>
                <w:rFonts w:ascii="Arial" w:hAnsi="Arial" w:cs="Arial"/>
              </w:rPr>
              <w:t>nizkoogljični</w:t>
            </w:r>
            <w:proofErr w:type="spellEnd"/>
            <w:r w:rsidR="00242CFD" w:rsidRPr="00DA67A1">
              <w:rPr>
                <w:rStyle w:val="PlainTextChar"/>
                <w:rFonts w:ascii="Arial" w:hAnsi="Arial" w:cs="Arial"/>
              </w:rPr>
              <w:t xml:space="preserve"> družbi in boju proti podnebnim spremembam </w:t>
            </w:r>
            <w:r w:rsidR="00242CFD">
              <w:rPr>
                <w:rStyle w:val="PlainTextChar"/>
                <w:rFonts w:ascii="Arial" w:hAnsi="Arial" w:cs="Arial"/>
              </w:rPr>
              <w:t xml:space="preserve">določeno </w:t>
            </w:r>
            <w:r w:rsidR="00242CFD" w:rsidRPr="00DA67A1">
              <w:rPr>
                <w:rStyle w:val="PlainTextChar"/>
                <w:rFonts w:ascii="Arial" w:hAnsi="Arial" w:cs="Arial"/>
              </w:rPr>
              <w:t>do 0,</w:t>
            </w:r>
            <w:r w:rsidR="00242CFD">
              <w:rPr>
                <w:rStyle w:val="PlainTextChar"/>
                <w:rFonts w:ascii="Arial" w:hAnsi="Arial" w:cs="Arial"/>
              </w:rPr>
              <w:t>6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mi</w:t>
            </w:r>
            <w:r w:rsidR="00242CFD">
              <w:rPr>
                <w:rStyle w:val="PlainTextChar"/>
                <w:rFonts w:ascii="Arial" w:hAnsi="Arial" w:cs="Arial"/>
              </w:rPr>
              <w:t>lijona</w:t>
            </w:r>
            <w:r w:rsidR="00242CFD" w:rsidRPr="00DA67A1">
              <w:rPr>
                <w:rStyle w:val="PlainTextChar"/>
                <w:rFonts w:ascii="Arial" w:hAnsi="Arial" w:cs="Arial"/>
              </w:rPr>
              <w:t xml:space="preserve"> </w:t>
            </w:r>
            <w:proofErr w:type="spellStart"/>
            <w:r w:rsidR="00242CFD">
              <w:rPr>
                <w:rStyle w:val="PlainTextChar"/>
                <w:rFonts w:ascii="Arial" w:hAnsi="Arial" w:cs="Arial"/>
              </w:rPr>
              <w:t>eurov</w:t>
            </w:r>
            <w:proofErr w:type="spellEnd"/>
            <w:r w:rsidR="00242CFD" w:rsidRPr="00DA67A1">
              <w:rPr>
                <w:rStyle w:val="PlainTextChar"/>
                <w:rFonts w:ascii="Arial" w:hAnsi="Arial" w:cs="Arial"/>
              </w:rPr>
              <w:t>.</w:t>
            </w:r>
          </w:p>
          <w:p w:rsidR="00242CFD" w:rsidRDefault="00242CFD" w:rsidP="00242CFD">
            <w:pPr>
              <w:jc w:val="both"/>
            </w:pPr>
            <w:r w:rsidRPr="00A5775B">
              <w:rPr>
                <w:rStyle w:val="PlainTextChar"/>
                <w:rFonts w:ascii="Arial" w:hAnsi="Arial" w:cs="Arial"/>
              </w:rPr>
              <w:t xml:space="preserve">Poleg tega bo </w:t>
            </w:r>
            <w:proofErr w:type="spellStart"/>
            <w:r w:rsidRPr="00A5775B">
              <w:rPr>
                <w:rStyle w:val="PlainTextChar"/>
                <w:rFonts w:ascii="Arial" w:hAnsi="Arial" w:cs="Arial"/>
              </w:rPr>
              <w:t>Eko</w:t>
            </w:r>
            <w:proofErr w:type="spellEnd"/>
            <w:r w:rsidRPr="00A5775B">
              <w:rPr>
                <w:rStyle w:val="PlainTextChar"/>
                <w:rFonts w:ascii="Arial" w:hAnsi="Arial" w:cs="Arial"/>
              </w:rPr>
              <w:t xml:space="preserve"> sklad </w:t>
            </w:r>
            <w:r w:rsidRPr="00A5775B">
              <w:rPr>
                <w:rFonts w:cs="Arial"/>
              </w:rPr>
              <w:t>v letu 201</w:t>
            </w:r>
            <w:r>
              <w:rPr>
                <w:rFonts w:cs="Arial"/>
              </w:rPr>
              <w:t>8</w:t>
            </w:r>
            <w:r w:rsidRPr="00A5775B">
              <w:rPr>
                <w:rFonts w:cs="Arial"/>
              </w:rPr>
              <w:t xml:space="preserve"> </w:t>
            </w:r>
            <w:r w:rsidRPr="00A5775B">
              <w:rPr>
                <w:rStyle w:val="PlainTextChar"/>
                <w:rFonts w:ascii="Arial" w:hAnsi="Arial" w:cs="Arial"/>
              </w:rPr>
              <w:t>nadaljeval z dodeljevanjem nepovratnih finančnih spodbud v skladu z</w:t>
            </w:r>
            <w:r w:rsidRPr="00A5775B">
              <w:rPr>
                <w:rFonts w:cs="Arial"/>
              </w:rPr>
              <w:t xml:space="preserve"> veljavnim Energetskim zakonom (EZ-1) v skupnem predvidenem znesku </w:t>
            </w:r>
            <w:r>
              <w:rPr>
                <w:rFonts w:cs="Arial"/>
              </w:rPr>
              <w:t>predvidoma 50</w:t>
            </w:r>
            <w:r w:rsidRPr="00A5775B">
              <w:rPr>
                <w:rFonts w:cs="Arial"/>
              </w:rPr>
              <w:t xml:space="preserve"> mi</w:t>
            </w:r>
            <w:r>
              <w:rPr>
                <w:rFonts w:cs="Arial"/>
              </w:rPr>
              <w:t xml:space="preserve">lijonov </w:t>
            </w:r>
            <w:proofErr w:type="spellStart"/>
            <w:r>
              <w:rPr>
                <w:rFonts w:cs="Arial"/>
              </w:rPr>
              <w:t>eurov</w:t>
            </w:r>
            <w:proofErr w:type="spellEnd"/>
            <w:r>
              <w:t>.</w:t>
            </w:r>
            <w:r w:rsidRPr="00210010">
              <w:t xml:space="preserve"> </w:t>
            </w:r>
          </w:p>
          <w:p w:rsidR="0013518F" w:rsidRDefault="0013518F" w:rsidP="00242CFD">
            <w:pPr>
              <w:jc w:val="both"/>
            </w:pPr>
            <w:r>
              <w:t>Ker se povečuje zanimanje za</w:t>
            </w:r>
            <w:r w:rsidRPr="00993640">
              <w:t xml:space="preserve"> kredit</w:t>
            </w:r>
            <w:r>
              <w:t xml:space="preserve">e </w:t>
            </w:r>
            <w:proofErr w:type="spellStart"/>
            <w:r>
              <w:t>Eko</w:t>
            </w:r>
            <w:proofErr w:type="spellEnd"/>
            <w:r>
              <w:t xml:space="preserve"> sklada za financiranje okoljskih naložb, tako pri občanih kot podjetjih in lokalnih skupnostih, </w:t>
            </w:r>
            <w:r w:rsidRPr="00993640">
              <w:t xml:space="preserve">bo </w:t>
            </w:r>
            <w:proofErr w:type="spellStart"/>
            <w:r w:rsidRPr="00993640">
              <w:t>Eko</w:t>
            </w:r>
            <w:proofErr w:type="spellEnd"/>
            <w:r w:rsidRPr="00993640">
              <w:t xml:space="preserve"> sklad </w:t>
            </w:r>
            <w:r>
              <w:t>za ta namen</w:t>
            </w:r>
            <w:r w:rsidRPr="00993640">
              <w:t xml:space="preserve"> </w:t>
            </w:r>
            <w:r>
              <w:t xml:space="preserve">lahko </w:t>
            </w:r>
            <w:r w:rsidRPr="00993640">
              <w:t xml:space="preserve">zagotovil </w:t>
            </w:r>
            <w:r>
              <w:t>več sredstev od prvotno načrtovanih, tako da bo za kreditiranje okoljskih naložb na razpolago do</w:t>
            </w:r>
            <w:r w:rsidRPr="00993640">
              <w:t xml:space="preserve"> </w:t>
            </w:r>
            <w:r>
              <w:t>50</w:t>
            </w:r>
            <w:r w:rsidRPr="00993640">
              <w:t xml:space="preserve"> milijonov </w:t>
            </w:r>
            <w:proofErr w:type="spellStart"/>
            <w:r>
              <w:t>eurov</w:t>
            </w:r>
            <w:proofErr w:type="spellEnd"/>
            <w:r>
              <w:t xml:space="preserve">. </w:t>
            </w:r>
            <w:r w:rsidRPr="00993640">
              <w:t xml:space="preserve"> </w:t>
            </w:r>
          </w:p>
          <w:p w:rsidR="00717ED5" w:rsidRPr="001E5470" w:rsidRDefault="001202B8" w:rsidP="0013518F">
            <w:pPr>
              <w:tabs>
                <w:tab w:val="left" w:pos="3686"/>
              </w:tabs>
              <w:ind w:right="283"/>
              <w:jc w:val="both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</w:rPr>
              <w:t>.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gospodarstvo, zlasti</w:t>
            </w:r>
            <w:r w:rsidRPr="001E5470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7.a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DA pod točko 6.a.)</w:t>
            </w:r>
          </w:p>
        </w:tc>
      </w:tr>
    </w:tbl>
    <w:p w:rsidR="00717ED5" w:rsidRPr="001E5470" w:rsidRDefault="00717ED5" w:rsidP="00717ED5">
      <w:pPr>
        <w:rPr>
          <w:rFonts w:eastAsia="Calibri"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4"/>
        <w:gridCol w:w="782"/>
        <w:gridCol w:w="857"/>
        <w:gridCol w:w="1384"/>
        <w:gridCol w:w="504"/>
        <w:gridCol w:w="442"/>
        <w:gridCol w:w="660"/>
        <w:gridCol w:w="660"/>
        <w:gridCol w:w="98"/>
        <w:gridCol w:w="274"/>
        <w:gridCol w:w="293"/>
        <w:gridCol w:w="992"/>
        <w:gridCol w:w="1020"/>
      </w:tblGrid>
      <w:tr w:rsidR="00717ED5" w:rsidRPr="001E5470" w:rsidTr="003C58E7">
        <w:trPr>
          <w:cantSplit/>
          <w:trHeight w:val="35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717ED5" w:rsidRPr="001E5470" w:rsidTr="003C58E7">
        <w:trPr>
          <w:cantSplit/>
          <w:trHeight w:val="276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Tekoče leto (t)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+ 1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+ 2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+ 3</w:t>
            </w:r>
          </w:p>
        </w:tc>
      </w:tr>
      <w:tr w:rsidR="00717ED5" w:rsidRPr="001E5470" w:rsidTr="003C58E7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3C58E7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3C58E7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3C58E7">
        <w:trPr>
          <w:cantSplit/>
          <w:trHeight w:val="6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odhodkov občinskih proračunov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3C58E7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3C58E7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717ED5" w:rsidRPr="001E5470" w:rsidTr="003C58E7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717ED5" w:rsidRPr="001E5470" w:rsidTr="003C58E7">
        <w:trPr>
          <w:cantSplit/>
          <w:trHeight w:val="100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proračunske postavke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3C58E7">
        <w:trPr>
          <w:cantSplit/>
          <w:trHeight w:val="32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0B7E4B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2550 MOP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2B8" w:rsidRDefault="00FF6FCC" w:rsidP="00FF6FCC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color w:val="000000"/>
                <w:sz w:val="18"/>
                <w:szCs w:val="18"/>
              </w:rPr>
            </w:pPr>
            <w:r w:rsidRPr="002B71EC">
              <w:rPr>
                <w:sz w:val="18"/>
                <w:szCs w:val="18"/>
              </w:rPr>
              <w:t xml:space="preserve">št. </w:t>
            </w:r>
            <w:r>
              <w:rPr>
                <w:sz w:val="18"/>
                <w:szCs w:val="18"/>
              </w:rPr>
              <w:t xml:space="preserve"> </w:t>
            </w:r>
            <w:r w:rsidR="00717716" w:rsidRPr="00717716">
              <w:rPr>
                <w:rFonts w:cs="Arial"/>
                <w:color w:val="000000"/>
                <w:sz w:val="18"/>
                <w:szCs w:val="18"/>
              </w:rPr>
              <w:t>2550-17-00</w:t>
            </w:r>
            <w:r w:rsidR="001202B8">
              <w:rPr>
                <w:rFonts w:cs="Arial"/>
                <w:color w:val="000000"/>
                <w:sz w:val="18"/>
                <w:szCs w:val="18"/>
              </w:rPr>
              <w:t>1</w:t>
            </w:r>
            <w:r w:rsidR="00717716" w:rsidRPr="00717716">
              <w:rPr>
                <w:rFonts w:cs="Arial"/>
                <w:color w:val="000000"/>
                <w:sz w:val="18"/>
                <w:szCs w:val="18"/>
              </w:rPr>
              <w:t>9</w:t>
            </w:r>
            <w:r w:rsidR="0071771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1202B8">
              <w:rPr>
                <w:rFonts w:cs="Arial"/>
                <w:color w:val="000000"/>
                <w:sz w:val="18"/>
                <w:szCs w:val="18"/>
              </w:rPr>
              <w:t>»Nakup avtobusov«</w:t>
            </w:r>
            <w:r w:rsidR="003C58E7">
              <w:rPr>
                <w:rFonts w:cs="Arial"/>
                <w:color w:val="000000"/>
                <w:sz w:val="18"/>
                <w:szCs w:val="18"/>
              </w:rPr>
              <w:t>,</w:t>
            </w:r>
          </w:p>
          <w:p w:rsidR="001202B8" w:rsidRDefault="001202B8" w:rsidP="00FF6FCC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št. 2550-17-0020 »Nakup okolju prijaznih komunalnih vozil«</w:t>
            </w:r>
            <w:r w:rsidR="003C58E7">
              <w:rPr>
                <w:rFonts w:cs="Arial"/>
                <w:color w:val="000000"/>
                <w:sz w:val="18"/>
                <w:szCs w:val="18"/>
              </w:rPr>
              <w:t>,</w:t>
            </w:r>
          </w:p>
          <w:p w:rsidR="003C58E7" w:rsidRDefault="003C58E7" w:rsidP="00FF6FCC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št. 2550-17-0021 »Zamenjava starih kurilnih naprav z novimi«,</w:t>
            </w:r>
          </w:p>
          <w:p w:rsidR="003C58E7" w:rsidRDefault="003C58E7" w:rsidP="00FF6FCC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št. 2550-17-0010 »Trajnostna mobilnost v območjih ohranjanja narave«,</w:t>
            </w:r>
          </w:p>
          <w:p w:rsidR="003C58E7" w:rsidRDefault="003C58E7" w:rsidP="00FF6FCC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št. 2550-17-0009 »Nevladne organizacije – podnebne spremembe«,</w:t>
            </w:r>
          </w:p>
          <w:p w:rsidR="001814B1" w:rsidRPr="00F9496C" w:rsidRDefault="001814B1" w:rsidP="00F9496C">
            <w:pPr>
              <w:rPr>
                <w:lang w:eastAsia="sl-SI"/>
              </w:rPr>
            </w:pPr>
            <w:r>
              <w:rPr>
                <w:lang w:eastAsia="sl-SI"/>
              </w:rPr>
              <w:t>št. 2550-17-0003 »Evidenčni projekt«</w:t>
            </w:r>
          </w:p>
          <w:p w:rsidR="00FF6FCC" w:rsidRDefault="003C58E7" w:rsidP="00FF6FCC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št. 2550-17-0004 »Stroški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Ekosklada</w:t>
            </w:r>
            <w:proofErr w:type="spellEnd"/>
            <w:r>
              <w:rPr>
                <w:rFonts w:cs="Arial"/>
                <w:color w:val="000000"/>
                <w:sz w:val="18"/>
                <w:szCs w:val="18"/>
              </w:rPr>
              <w:t>«</w:t>
            </w:r>
          </w:p>
          <w:p w:rsidR="00717716" w:rsidRDefault="00717716" w:rsidP="00717716">
            <w:pPr>
              <w:rPr>
                <w:lang w:eastAsia="sl-SI"/>
              </w:rPr>
            </w:pPr>
          </w:p>
          <w:p w:rsidR="00717ED5" w:rsidRPr="001E5470" w:rsidRDefault="00717ED5" w:rsidP="000972B0">
            <w:pPr>
              <w:spacing w:line="240" w:lineRule="auto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E4B" w:rsidRPr="000972B0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0972B0">
              <w:rPr>
                <w:rFonts w:cs="Arial"/>
                <w:bCs/>
                <w:kern w:val="32"/>
                <w:szCs w:val="20"/>
                <w:lang w:eastAsia="sl-SI"/>
              </w:rPr>
              <w:t xml:space="preserve">PP </w:t>
            </w:r>
            <w:r w:rsidR="00FF6FCC" w:rsidRPr="000972B0">
              <w:rPr>
                <w:rFonts w:cs="Arial"/>
                <w:bCs/>
                <w:kern w:val="32"/>
                <w:szCs w:val="20"/>
                <w:lang w:eastAsia="sl-SI"/>
              </w:rPr>
              <w:t>559</w:t>
            </w:r>
          </w:p>
          <w:p w:rsidR="00717ED5" w:rsidRPr="001E5470" w:rsidRDefault="00FF6FCC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Sklad za podnebne spremembe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  <w:p w:rsidR="001202B8" w:rsidRPr="001E5470" w:rsidRDefault="001814B1" w:rsidP="000C012E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41.950.000,00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bookmarkStart w:id="1" w:name="_GoBack"/>
            <w:bookmarkEnd w:id="1"/>
          </w:p>
        </w:tc>
      </w:tr>
      <w:tr w:rsidR="00467688" w:rsidRPr="001E5470" w:rsidTr="003C58E7">
        <w:trPr>
          <w:cantSplit/>
          <w:trHeight w:val="95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467688" w:rsidRDefault="00467688" w:rsidP="00467688">
            <w:pPr>
              <w:rPr>
                <w:lang w:eastAsia="sl-SI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A347F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467688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6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b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294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467688" w:rsidRPr="001E5470" w:rsidTr="003C58E7">
        <w:trPr>
          <w:cantSplit/>
          <w:trHeight w:val="100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Šifra in naziv proračunske postavke 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Znesek za t + 1 </w:t>
            </w:r>
          </w:p>
        </w:tc>
      </w:tr>
      <w:tr w:rsidR="00467688" w:rsidRPr="001E5470" w:rsidTr="003C58E7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58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20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467688" w:rsidRPr="001E5470" w:rsidTr="003C58E7">
        <w:trPr>
          <w:cantSplit/>
          <w:trHeight w:val="100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Novi prihodki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467688" w:rsidRPr="001E5470" w:rsidTr="003C58E7">
        <w:trPr>
          <w:cantSplit/>
          <w:trHeight w:val="95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SKUPAJ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13"/>
          </w:tcPr>
          <w:p w:rsidR="00467688" w:rsidRPr="001E5470" w:rsidRDefault="00467688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</w:p>
          <w:p w:rsidR="00467688" w:rsidRPr="001E5470" w:rsidRDefault="00467688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  <w:r w:rsidRPr="001E5470">
              <w:rPr>
                <w:rFonts w:eastAsia="Calibri" w:cs="Arial"/>
                <w:b/>
                <w:szCs w:val="20"/>
              </w:rPr>
              <w:t>OBRAZLOŽITEV: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467688" w:rsidRPr="001E5470" w:rsidRDefault="00467688" w:rsidP="00C2464D">
            <w:pPr>
              <w:widowControl w:val="0"/>
              <w:ind w:left="360" w:hanging="76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prihodkov državnega proračuna in občinskih proračunov,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467688" w:rsidRPr="001E5470" w:rsidRDefault="00467688" w:rsidP="00C2464D">
            <w:pPr>
              <w:widowControl w:val="0"/>
              <w:ind w:left="284"/>
              <w:rPr>
                <w:rFonts w:eastAsia="Calibri" w:cs="Arial"/>
                <w:szCs w:val="20"/>
                <w:lang w:eastAsia="sl-SI"/>
              </w:rPr>
            </w:pPr>
          </w:p>
          <w:p w:rsidR="00467688" w:rsidRPr="001E5470" w:rsidRDefault="00467688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Finančne posledice za državni proračun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467688" w:rsidRPr="001E5470" w:rsidRDefault="00467688" w:rsidP="00C2464D">
            <w:pPr>
              <w:widowControl w:val="0"/>
              <w:suppressAutoHyphens/>
              <w:ind w:left="720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proračunski uporabnik, ki bo financiral novi projekt oziroma ukrep,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proračunske postavke.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467688" w:rsidRPr="001E5470" w:rsidRDefault="00467688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467688" w:rsidRPr="001E5470" w:rsidRDefault="00467688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 xml:space="preserve"> in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7.b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pod 40.000 EUR: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NE pod točko 6.a.)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Kratka obrazložitev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467688" w:rsidRPr="00171E3B" w:rsidRDefault="00467688" w:rsidP="0066522E">
            <w:pPr>
              <w:rPr>
                <w:rFonts w:cs="Arial"/>
                <w:b/>
                <w:szCs w:val="20"/>
              </w:rPr>
            </w:pPr>
            <w:r w:rsidRPr="00171E3B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467688" w:rsidRPr="00171E3B" w:rsidRDefault="00467688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lastRenderedPageBreak/>
              <w:t xml:space="preserve">Vsebina predloženega gradiva </w:t>
            </w:r>
            <w:r>
              <w:rPr>
                <w:iCs/>
                <w:sz w:val="20"/>
                <w:szCs w:val="20"/>
              </w:rPr>
              <w:t xml:space="preserve">(predpisa) </w:t>
            </w:r>
            <w:r w:rsidRPr="00171E3B">
              <w:rPr>
                <w:iCs/>
                <w:sz w:val="20"/>
                <w:szCs w:val="20"/>
              </w:rPr>
              <w:t>vpliva na:</w:t>
            </w:r>
          </w:p>
          <w:p w:rsidR="00467688" w:rsidRDefault="00467688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pristojnosti občin,</w:t>
            </w:r>
          </w:p>
          <w:p w:rsidR="00467688" w:rsidRPr="00171E3B" w:rsidRDefault="00467688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delovanje občin,</w:t>
            </w:r>
          </w:p>
          <w:p w:rsidR="00467688" w:rsidRPr="00171E3B" w:rsidRDefault="00467688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financiranje občin.</w:t>
            </w:r>
          </w:p>
          <w:p w:rsidR="00467688" w:rsidRPr="00171E3B" w:rsidRDefault="00467688" w:rsidP="0066522E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467688" w:rsidRPr="00DB76D3" w:rsidRDefault="00467688" w:rsidP="0066522E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B76D3">
              <w:rPr>
                <w:sz w:val="20"/>
                <w:szCs w:val="20"/>
              </w:rPr>
              <w:t>NE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467688" w:rsidRPr="00171E3B" w:rsidRDefault="00467688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Gradivo (predpis) ni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:rsidR="00467688" w:rsidRPr="00171E3B" w:rsidRDefault="00467688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>i</w:t>
            </w:r>
            <w:r w:rsidRPr="00171E3B">
              <w:rPr>
                <w:iCs/>
                <w:sz w:val="20"/>
                <w:szCs w:val="20"/>
              </w:rPr>
              <w:t xml:space="preserve"> občin Slovenije SOS: </w:t>
            </w:r>
            <w:r w:rsidRPr="00612B44">
              <w:rPr>
                <w:iCs/>
                <w:sz w:val="20"/>
                <w:szCs w:val="20"/>
              </w:rPr>
              <w:t>DA</w:t>
            </w:r>
            <w:r w:rsidRPr="0038077D">
              <w:rPr>
                <w:b/>
                <w:iCs/>
                <w:sz w:val="20"/>
                <w:szCs w:val="20"/>
              </w:rPr>
              <w:t>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467688" w:rsidRPr="001A2D27" w:rsidRDefault="00467688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občin Slovenije ZOS: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1A2D27">
              <w:rPr>
                <w:b/>
                <w:iCs/>
                <w:sz w:val="20"/>
                <w:szCs w:val="20"/>
              </w:rPr>
              <w:t>NE</w:t>
            </w:r>
          </w:p>
          <w:p w:rsidR="00467688" w:rsidRPr="00171E3B" w:rsidRDefault="00467688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mestnih občin Slovenije ZMOS: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467688" w:rsidRPr="00171E3B" w:rsidRDefault="00467688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467688" w:rsidRPr="00171E3B" w:rsidRDefault="00467688" w:rsidP="00612B4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vAlign w:val="bottom"/>
          </w:tcPr>
          <w:p w:rsidR="00467688" w:rsidRPr="00CA04A2" w:rsidRDefault="00467688" w:rsidP="000B047E">
            <w:pPr>
              <w:keepNext/>
              <w:outlineLvl w:val="0"/>
              <w:rPr>
                <w:rFonts w:cs="Arial"/>
                <w:b/>
                <w:szCs w:val="20"/>
                <w:lang w:eastAsia="sl-SI"/>
              </w:rPr>
            </w:pPr>
            <w:r w:rsidRPr="00CA04A2">
              <w:rPr>
                <w:rFonts w:cs="Arial"/>
                <w:b/>
                <w:kern w:val="32"/>
                <w:szCs w:val="20"/>
                <w:lang w:eastAsia="sl-SI"/>
              </w:rPr>
              <w:t>9.</w:t>
            </w:r>
            <w:r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CA04A2">
              <w:rPr>
                <w:rFonts w:cs="Arial"/>
                <w:b/>
                <w:szCs w:val="20"/>
              </w:rPr>
              <w:t>Predstavitev sodelovanja javnosti: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  <w:r>
              <w:rPr>
                <w:rFonts w:cs="Arial"/>
                <w:iCs/>
                <w:szCs w:val="20"/>
                <w:lang w:eastAsia="sl-SI"/>
              </w:rPr>
              <w:t xml:space="preserve"> Gradivo ni take narave, da bi zahtevalo mnenje javnosti.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:rsidR="00467688" w:rsidRPr="001E5470" w:rsidRDefault="00467688" w:rsidP="000B7E4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10</w:t>
            </w:r>
            <w:r w:rsidRPr="001E5470">
              <w:rPr>
                <w:rFonts w:cs="Arial"/>
                <w:b/>
                <w:szCs w:val="20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305" w:type="dxa"/>
            <w:gridSpan w:val="3"/>
            <w:vAlign w:val="center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11</w:t>
            </w:r>
            <w:r w:rsidRPr="001E5470">
              <w:rPr>
                <w:rFonts w:cs="Arial"/>
                <w:b/>
                <w:szCs w:val="20"/>
                <w:lang w:eastAsia="sl-SI"/>
              </w:rPr>
              <w:t>. Gradivo je uvrščeno v delovni program vlade:</w:t>
            </w:r>
          </w:p>
        </w:tc>
        <w:tc>
          <w:tcPr>
            <w:tcW w:w="2305" w:type="dxa"/>
            <w:gridSpan w:val="3"/>
            <w:vAlign w:val="center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467688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  <w:p w:rsidR="00467688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IRENA MAJCEN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 minist</w:t>
            </w:r>
            <w:r w:rsidRPr="00621C51">
              <w:rPr>
                <w:rFonts w:cs="Arial"/>
                <w:szCs w:val="20"/>
                <w:lang w:eastAsia="sl-SI"/>
              </w:rPr>
              <w:t>r</w:t>
            </w:r>
            <w:r>
              <w:rPr>
                <w:rFonts w:cs="Arial"/>
                <w:szCs w:val="20"/>
                <w:lang w:eastAsia="sl-SI"/>
              </w:rPr>
              <w:t>ica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:rsidR="00717ED5" w:rsidRDefault="00717ED5" w:rsidP="00717ED5">
      <w:pPr>
        <w:pStyle w:val="Poglavje"/>
        <w:spacing w:before="0" w:after="0" w:line="240" w:lineRule="auto"/>
        <w:ind w:left="3400"/>
        <w:jc w:val="left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442DE2" w:rsidRPr="00717ED5" w:rsidRDefault="00442DE2" w:rsidP="00717ED5">
      <w:pPr>
        <w:spacing w:line="240" w:lineRule="atLeast"/>
        <w:rPr>
          <w:rFonts w:cs="Arial"/>
          <w:szCs w:val="20"/>
        </w:rPr>
      </w:pPr>
    </w:p>
    <w:p w:rsidR="00442DE2" w:rsidRDefault="00442DE2" w:rsidP="00442DE2"/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0B7E4B" w:rsidRDefault="000B7E4B">
      <w:pPr>
        <w:spacing w:line="240" w:lineRule="auto"/>
      </w:pPr>
      <w:r>
        <w:br w:type="page"/>
      </w:r>
    </w:p>
    <w:p w:rsidR="009366F2" w:rsidRPr="009366F2" w:rsidRDefault="009366F2" w:rsidP="009366F2">
      <w:pPr>
        <w:tabs>
          <w:tab w:val="left" w:pos="6154"/>
        </w:tabs>
        <w:jc w:val="center"/>
        <w:rPr>
          <w:b/>
        </w:rPr>
      </w:pPr>
      <w:r w:rsidRPr="009366F2">
        <w:rPr>
          <w:b/>
        </w:rPr>
        <w:lastRenderedPageBreak/>
        <w:t>OBRAZLOŽITEV</w:t>
      </w:r>
    </w:p>
    <w:p w:rsidR="009366F2" w:rsidRDefault="009366F2" w:rsidP="00442DE2">
      <w:pPr>
        <w:tabs>
          <w:tab w:val="left" w:pos="6154"/>
        </w:tabs>
      </w:pPr>
    </w:p>
    <w:p w:rsidR="006C4819" w:rsidRDefault="006C4819" w:rsidP="009366F2">
      <w:pPr>
        <w:tabs>
          <w:tab w:val="left" w:pos="3686"/>
        </w:tabs>
        <w:ind w:right="283"/>
        <w:jc w:val="both"/>
      </w:pPr>
    </w:p>
    <w:p w:rsidR="00FF6FCC" w:rsidRPr="00EE243F" w:rsidRDefault="00FF6FCC" w:rsidP="00FF6FCC">
      <w:pPr>
        <w:jc w:val="both"/>
      </w:pPr>
      <w:r w:rsidRPr="00EE243F">
        <w:t xml:space="preserve">Vlada Republike Slovenije kot ustanovitelj </w:t>
      </w:r>
      <w:r w:rsidRPr="00EE243F">
        <w:rPr>
          <w:bCs/>
          <w:color w:val="000000"/>
        </w:rPr>
        <w:t xml:space="preserve">sprejme </w:t>
      </w:r>
      <w:r>
        <w:t>Po</w:t>
      </w:r>
      <w:r w:rsidRPr="00EE243F">
        <w:t>slovn</w:t>
      </w:r>
      <w:r>
        <w:t>i</w:t>
      </w:r>
      <w:r w:rsidRPr="00EE243F">
        <w:t xml:space="preserve"> in finančn</w:t>
      </w:r>
      <w:r>
        <w:t>i</w:t>
      </w:r>
      <w:r w:rsidRPr="00EE243F">
        <w:t xml:space="preserve"> načrt </w:t>
      </w:r>
      <w:proofErr w:type="spellStart"/>
      <w:r w:rsidRPr="00EE243F">
        <w:t>Eko</w:t>
      </w:r>
      <w:proofErr w:type="spellEnd"/>
      <w:r w:rsidRPr="00EE243F">
        <w:t xml:space="preserve"> sklada, Slovenskega okoljskega javnega sklada</w:t>
      </w:r>
      <w:r w:rsidR="00AA4AA6">
        <w:t xml:space="preserve"> (v nadaljnjem besedilu </w:t>
      </w:r>
      <w:proofErr w:type="spellStart"/>
      <w:r w:rsidR="00AA4AA6">
        <w:t>Eko</w:t>
      </w:r>
      <w:proofErr w:type="spellEnd"/>
      <w:r w:rsidR="00C15B29">
        <w:t xml:space="preserve"> </w:t>
      </w:r>
      <w:r w:rsidR="00AA4AA6">
        <w:t>sklad)</w:t>
      </w:r>
      <w:r w:rsidRPr="00EE243F">
        <w:t>, skladno s četrto alinejo 13. člena Zakona o javnih skladih (Uradni list RS, št. 77/08</w:t>
      </w:r>
      <w:r>
        <w:t xml:space="preserve"> in </w:t>
      </w:r>
      <w:r>
        <w:rPr>
          <w:color w:val="000000"/>
        </w:rPr>
        <w:t>8/10-ZSKZ-B</w:t>
      </w:r>
      <w:r w:rsidRPr="00EE243F">
        <w:t xml:space="preserve">). </w:t>
      </w:r>
    </w:p>
    <w:p w:rsidR="00FF6FCC" w:rsidRPr="00EE243F" w:rsidRDefault="00FF6FCC" w:rsidP="00FF6FCC">
      <w:pPr>
        <w:jc w:val="both"/>
      </w:pPr>
    </w:p>
    <w:p w:rsidR="0013518F" w:rsidRPr="00DA67A1" w:rsidRDefault="00242CFD" w:rsidP="0013518F">
      <w:pPr>
        <w:jc w:val="both"/>
        <w:rPr>
          <w:rStyle w:val="PlainTextChar"/>
          <w:rFonts w:ascii="Arial" w:hAnsi="Arial" w:cs="Arial"/>
        </w:rPr>
      </w:pPr>
      <w:r w:rsidRPr="00187DC3">
        <w:t>Vlada Republike Sloveni</w:t>
      </w:r>
      <w:r>
        <w:t>je je s sklepom št. 47602-7/2018/</w:t>
      </w:r>
      <w:r w:rsidRPr="00187DC3">
        <w:t xml:space="preserve">4 z dne </w:t>
      </w:r>
      <w:r>
        <w:t>3. 4. 2018</w:t>
      </w:r>
      <w:r w:rsidRPr="00187DC3">
        <w:t xml:space="preserve"> sprejela Poslovni in finančni načrt </w:t>
      </w:r>
      <w:proofErr w:type="spellStart"/>
      <w:r w:rsidRPr="00187DC3">
        <w:t>Eko</w:t>
      </w:r>
      <w:proofErr w:type="spellEnd"/>
      <w:r w:rsidRPr="00187DC3">
        <w:t xml:space="preserve"> sklada, Slovenskega okoljsk</w:t>
      </w:r>
      <w:r>
        <w:t>ega javnega sklada, za leto 2018</w:t>
      </w:r>
      <w:r>
        <w:rPr>
          <w:rStyle w:val="PlainTextChar"/>
          <w:rFonts w:ascii="Arial" w:hAnsi="Arial" w:cs="Arial"/>
        </w:rPr>
        <w:t>,</w:t>
      </w:r>
      <w:r w:rsidR="0013518F">
        <w:rPr>
          <w:rStyle w:val="PlainTextChar"/>
          <w:rFonts w:ascii="Arial" w:hAnsi="Arial" w:cs="Arial"/>
        </w:rPr>
        <w:t xml:space="preserve"> </w:t>
      </w:r>
      <w:r w:rsidR="0013518F" w:rsidRPr="00DA67A1">
        <w:rPr>
          <w:rStyle w:val="PlainTextChar"/>
          <w:rFonts w:ascii="Arial" w:hAnsi="Arial" w:cs="Arial"/>
        </w:rPr>
        <w:t xml:space="preserve"> dne 19. 4. 2018 </w:t>
      </w:r>
      <w:r>
        <w:rPr>
          <w:rStyle w:val="PlainTextChar"/>
          <w:rFonts w:ascii="Arial" w:hAnsi="Arial" w:cs="Arial"/>
        </w:rPr>
        <w:t xml:space="preserve">pa </w:t>
      </w:r>
      <w:r w:rsidR="0013518F" w:rsidRPr="00DA67A1">
        <w:rPr>
          <w:rStyle w:val="PlainTextChar"/>
          <w:rFonts w:ascii="Arial" w:hAnsi="Arial" w:cs="Arial"/>
        </w:rPr>
        <w:t>sprejela nov Odlok o Programu porabe sredstev Sklada za podnebne spremembe v letu 2018</w:t>
      </w:r>
      <w:r w:rsidR="0013518F">
        <w:rPr>
          <w:rStyle w:val="PlainTextChar"/>
          <w:rFonts w:ascii="Arial" w:hAnsi="Arial" w:cs="Arial"/>
        </w:rPr>
        <w:t xml:space="preserve"> (Uradni list RS št. 28/2018)</w:t>
      </w:r>
      <w:r w:rsidR="0013518F" w:rsidRPr="00DA67A1">
        <w:rPr>
          <w:rStyle w:val="PlainTextChar"/>
          <w:rFonts w:ascii="Arial" w:hAnsi="Arial" w:cs="Arial"/>
        </w:rPr>
        <w:t xml:space="preserve">, ki določa dodatna sredstva za nepovratne finančne spodbude za nekatere namene oziroma ukrepe, ki jih </w:t>
      </w:r>
      <w:r w:rsidR="0013518F">
        <w:rPr>
          <w:rStyle w:val="PlainTextChar"/>
          <w:rFonts w:ascii="Arial" w:hAnsi="Arial" w:cs="Arial"/>
        </w:rPr>
        <w:t xml:space="preserve">na podlagi pogodbe s </w:t>
      </w:r>
      <w:r w:rsidR="0013518F" w:rsidRPr="00DA67A1">
        <w:rPr>
          <w:rStyle w:val="PlainTextChar"/>
          <w:rFonts w:ascii="Arial" w:hAnsi="Arial" w:cs="Arial"/>
        </w:rPr>
        <w:t xml:space="preserve"> Ministrstv</w:t>
      </w:r>
      <w:r w:rsidR="0013518F">
        <w:rPr>
          <w:rStyle w:val="PlainTextChar"/>
          <w:rFonts w:ascii="Arial" w:hAnsi="Arial" w:cs="Arial"/>
        </w:rPr>
        <w:t>om</w:t>
      </w:r>
      <w:r w:rsidR="0013518F" w:rsidRPr="00DA67A1">
        <w:rPr>
          <w:rStyle w:val="PlainTextChar"/>
          <w:rFonts w:ascii="Arial" w:hAnsi="Arial" w:cs="Arial"/>
        </w:rPr>
        <w:t xml:space="preserve"> za okolje in prostor dodeljuje </w:t>
      </w:r>
      <w:proofErr w:type="spellStart"/>
      <w:r w:rsidR="0013518F" w:rsidRPr="00DA67A1">
        <w:rPr>
          <w:rStyle w:val="PlainTextChar"/>
          <w:rFonts w:ascii="Arial" w:hAnsi="Arial" w:cs="Arial"/>
        </w:rPr>
        <w:t>Eko</w:t>
      </w:r>
      <w:proofErr w:type="spellEnd"/>
      <w:r w:rsidR="0013518F" w:rsidRPr="00DA67A1">
        <w:rPr>
          <w:rStyle w:val="PlainTextChar"/>
          <w:rFonts w:ascii="Arial" w:hAnsi="Arial" w:cs="Arial"/>
        </w:rPr>
        <w:t xml:space="preserve"> sklad. </w:t>
      </w:r>
      <w:r w:rsidR="0013518F">
        <w:rPr>
          <w:rStyle w:val="PlainTextChar"/>
          <w:rFonts w:ascii="Arial" w:hAnsi="Arial" w:cs="Arial"/>
        </w:rPr>
        <w:t xml:space="preserve">Navedeni Odlok o </w:t>
      </w:r>
      <w:r w:rsidR="0013518F" w:rsidRPr="00DA67A1">
        <w:rPr>
          <w:rStyle w:val="PlainTextChar"/>
          <w:rFonts w:ascii="Arial" w:hAnsi="Arial" w:cs="Arial"/>
        </w:rPr>
        <w:t xml:space="preserve"> Program</w:t>
      </w:r>
      <w:r w:rsidR="0013518F">
        <w:rPr>
          <w:rStyle w:val="PlainTextChar"/>
          <w:rFonts w:ascii="Arial" w:hAnsi="Arial" w:cs="Arial"/>
        </w:rPr>
        <w:t>u porabe sredstev Sklada za podnebne spremembe v letu 2018</w:t>
      </w:r>
      <w:r w:rsidR="0013518F" w:rsidRPr="00DA67A1">
        <w:rPr>
          <w:rStyle w:val="PlainTextChar"/>
          <w:rFonts w:ascii="Arial" w:hAnsi="Arial" w:cs="Arial"/>
        </w:rPr>
        <w:t xml:space="preserve"> določa več sredstev za zamenjavo starih kurilnih z novimi kurilnimi napravami na lesno biomaso ali z ogrevalnimi toplotnimi črpalkami na </w:t>
      </w:r>
      <w:r w:rsidR="0013518F">
        <w:rPr>
          <w:rStyle w:val="PlainTextChar"/>
          <w:rFonts w:ascii="Arial" w:hAnsi="Arial" w:cs="Arial"/>
        </w:rPr>
        <w:t xml:space="preserve">celotnem </w:t>
      </w:r>
      <w:r w:rsidR="0013518F" w:rsidRPr="00DA67A1">
        <w:rPr>
          <w:rStyle w:val="PlainTextChar"/>
          <w:rFonts w:ascii="Arial" w:hAnsi="Arial" w:cs="Arial"/>
        </w:rPr>
        <w:t xml:space="preserve">območju </w:t>
      </w:r>
      <w:r w:rsidR="0013518F">
        <w:rPr>
          <w:rStyle w:val="PlainTextChar"/>
          <w:rFonts w:ascii="Arial" w:hAnsi="Arial" w:cs="Arial"/>
        </w:rPr>
        <w:t xml:space="preserve"> Republike Slovenije</w:t>
      </w:r>
      <w:r w:rsidR="0013518F" w:rsidRPr="00DA67A1">
        <w:rPr>
          <w:rStyle w:val="PlainTextChar"/>
          <w:rFonts w:ascii="Arial" w:hAnsi="Arial" w:cs="Arial"/>
        </w:rPr>
        <w:t>, za kar je predvidenih do 15 mi</w:t>
      </w:r>
      <w:r w:rsidR="0013518F">
        <w:rPr>
          <w:rStyle w:val="PlainTextChar"/>
          <w:rFonts w:ascii="Arial" w:hAnsi="Arial" w:cs="Arial"/>
        </w:rPr>
        <w:t>lijonov</w:t>
      </w:r>
      <w:r w:rsidR="0013518F" w:rsidRPr="00DA67A1">
        <w:rPr>
          <w:rStyle w:val="PlainTextChar"/>
          <w:rFonts w:ascii="Arial" w:hAnsi="Arial" w:cs="Arial"/>
        </w:rPr>
        <w:t xml:space="preserve"> </w:t>
      </w:r>
      <w:proofErr w:type="spellStart"/>
      <w:r w:rsidR="0013518F">
        <w:rPr>
          <w:rStyle w:val="PlainTextChar"/>
          <w:rFonts w:ascii="Arial" w:hAnsi="Arial" w:cs="Arial"/>
        </w:rPr>
        <w:t>eurov</w:t>
      </w:r>
      <w:proofErr w:type="spellEnd"/>
      <w:r w:rsidR="0013518F" w:rsidRPr="00DA67A1">
        <w:rPr>
          <w:rStyle w:val="PlainTextChar"/>
          <w:rFonts w:ascii="Arial" w:hAnsi="Arial" w:cs="Arial"/>
        </w:rPr>
        <w:t>, za izgradnjo kolesarske infrastrukture</w:t>
      </w:r>
      <w:r w:rsidR="0013518F">
        <w:rPr>
          <w:rStyle w:val="PlainTextChar"/>
          <w:rFonts w:ascii="Arial" w:hAnsi="Arial" w:cs="Arial"/>
        </w:rPr>
        <w:t xml:space="preserve"> v višini </w:t>
      </w:r>
      <w:r w:rsidR="0013518F" w:rsidRPr="00DA67A1">
        <w:rPr>
          <w:rStyle w:val="PlainTextChar"/>
          <w:rFonts w:ascii="Arial" w:hAnsi="Arial" w:cs="Arial"/>
        </w:rPr>
        <w:t xml:space="preserve"> 3,5 mi</w:t>
      </w:r>
      <w:r w:rsidR="0013518F">
        <w:rPr>
          <w:rStyle w:val="PlainTextChar"/>
          <w:rFonts w:ascii="Arial" w:hAnsi="Arial" w:cs="Arial"/>
        </w:rPr>
        <w:t xml:space="preserve">lijona </w:t>
      </w:r>
      <w:r w:rsidR="0013518F" w:rsidRPr="00DA67A1">
        <w:rPr>
          <w:rStyle w:val="PlainTextChar"/>
          <w:rFonts w:ascii="Arial" w:hAnsi="Arial" w:cs="Arial"/>
        </w:rPr>
        <w:t xml:space="preserve"> </w:t>
      </w:r>
      <w:proofErr w:type="spellStart"/>
      <w:r w:rsidR="0013518F">
        <w:rPr>
          <w:rStyle w:val="PlainTextChar"/>
          <w:rFonts w:ascii="Arial" w:hAnsi="Arial" w:cs="Arial"/>
        </w:rPr>
        <w:t>eurov</w:t>
      </w:r>
      <w:proofErr w:type="spellEnd"/>
      <w:r w:rsidR="0013518F" w:rsidRPr="00DA67A1">
        <w:rPr>
          <w:rStyle w:val="PlainTextChar"/>
          <w:rFonts w:ascii="Arial" w:hAnsi="Arial" w:cs="Arial"/>
        </w:rPr>
        <w:t xml:space="preserve"> ter za nakup okolju prijaznih avtobusov in komunalnih vozil, za kar je </w:t>
      </w:r>
      <w:r w:rsidR="0013518F">
        <w:rPr>
          <w:rStyle w:val="PlainTextChar"/>
          <w:rFonts w:ascii="Arial" w:hAnsi="Arial" w:cs="Arial"/>
        </w:rPr>
        <w:t>določeno</w:t>
      </w:r>
      <w:r w:rsidR="0013518F" w:rsidRPr="00DA67A1">
        <w:rPr>
          <w:rStyle w:val="PlainTextChar"/>
          <w:rFonts w:ascii="Arial" w:hAnsi="Arial" w:cs="Arial"/>
        </w:rPr>
        <w:t xml:space="preserve"> do 21 </w:t>
      </w:r>
      <w:proofErr w:type="spellStart"/>
      <w:r w:rsidR="0013518F" w:rsidRPr="00DA67A1">
        <w:rPr>
          <w:rStyle w:val="PlainTextChar"/>
          <w:rFonts w:ascii="Arial" w:hAnsi="Arial" w:cs="Arial"/>
        </w:rPr>
        <w:t>mi</w:t>
      </w:r>
      <w:r w:rsidR="0013518F">
        <w:rPr>
          <w:rStyle w:val="PlainTextChar"/>
          <w:rFonts w:ascii="Arial" w:hAnsi="Arial" w:cs="Arial"/>
        </w:rPr>
        <w:t>ilijonov</w:t>
      </w:r>
      <w:proofErr w:type="spellEnd"/>
      <w:r w:rsidR="0013518F" w:rsidRPr="00DA67A1">
        <w:rPr>
          <w:rStyle w:val="PlainTextChar"/>
          <w:rFonts w:ascii="Arial" w:hAnsi="Arial" w:cs="Arial"/>
        </w:rPr>
        <w:t xml:space="preserve"> </w:t>
      </w:r>
      <w:proofErr w:type="spellStart"/>
      <w:r w:rsidR="0013518F">
        <w:rPr>
          <w:rStyle w:val="PlainTextChar"/>
          <w:rFonts w:ascii="Arial" w:hAnsi="Arial" w:cs="Arial"/>
        </w:rPr>
        <w:t>eurov</w:t>
      </w:r>
      <w:proofErr w:type="spellEnd"/>
      <w:r w:rsidR="0013518F" w:rsidRPr="00DA67A1">
        <w:rPr>
          <w:rStyle w:val="PlainTextChar"/>
          <w:rFonts w:ascii="Arial" w:hAnsi="Arial" w:cs="Arial"/>
        </w:rPr>
        <w:t xml:space="preserve">. Poleg </w:t>
      </w:r>
      <w:r w:rsidR="0013518F">
        <w:rPr>
          <w:rStyle w:val="PlainTextChar"/>
          <w:rFonts w:ascii="Arial" w:hAnsi="Arial" w:cs="Arial"/>
        </w:rPr>
        <w:t xml:space="preserve">navedenega je za </w:t>
      </w:r>
      <w:r w:rsidR="0013518F" w:rsidRPr="00DA67A1">
        <w:rPr>
          <w:rStyle w:val="PlainTextChar"/>
          <w:rFonts w:ascii="Arial" w:hAnsi="Arial" w:cs="Arial"/>
        </w:rPr>
        <w:t xml:space="preserve">sofinanciranje nevladnih organizacij za projekte s poudarkom na </w:t>
      </w:r>
      <w:proofErr w:type="spellStart"/>
      <w:r w:rsidR="0013518F" w:rsidRPr="00DA67A1">
        <w:rPr>
          <w:rStyle w:val="PlainTextChar"/>
          <w:rFonts w:ascii="Arial" w:hAnsi="Arial" w:cs="Arial"/>
        </w:rPr>
        <w:t>nizkoogljični</w:t>
      </w:r>
      <w:proofErr w:type="spellEnd"/>
      <w:r w:rsidR="0013518F" w:rsidRPr="00DA67A1">
        <w:rPr>
          <w:rStyle w:val="PlainTextChar"/>
          <w:rFonts w:ascii="Arial" w:hAnsi="Arial" w:cs="Arial"/>
        </w:rPr>
        <w:t xml:space="preserve"> družbi in boju proti podnebnim spremembam </w:t>
      </w:r>
      <w:r w:rsidR="0013518F">
        <w:rPr>
          <w:rStyle w:val="PlainTextChar"/>
          <w:rFonts w:ascii="Arial" w:hAnsi="Arial" w:cs="Arial"/>
        </w:rPr>
        <w:t xml:space="preserve">določeno </w:t>
      </w:r>
      <w:r w:rsidR="0013518F" w:rsidRPr="00DA67A1">
        <w:rPr>
          <w:rStyle w:val="PlainTextChar"/>
          <w:rFonts w:ascii="Arial" w:hAnsi="Arial" w:cs="Arial"/>
        </w:rPr>
        <w:t>do 0,</w:t>
      </w:r>
      <w:r>
        <w:rPr>
          <w:rStyle w:val="PlainTextChar"/>
          <w:rFonts w:ascii="Arial" w:hAnsi="Arial" w:cs="Arial"/>
        </w:rPr>
        <w:t>6</w:t>
      </w:r>
      <w:r w:rsidR="0013518F" w:rsidRPr="00DA67A1">
        <w:rPr>
          <w:rStyle w:val="PlainTextChar"/>
          <w:rFonts w:ascii="Arial" w:hAnsi="Arial" w:cs="Arial"/>
        </w:rPr>
        <w:t xml:space="preserve"> mi</w:t>
      </w:r>
      <w:r w:rsidR="0013518F">
        <w:rPr>
          <w:rStyle w:val="PlainTextChar"/>
          <w:rFonts w:ascii="Arial" w:hAnsi="Arial" w:cs="Arial"/>
        </w:rPr>
        <w:t>lijona</w:t>
      </w:r>
      <w:r w:rsidR="0013518F" w:rsidRPr="00DA67A1">
        <w:rPr>
          <w:rStyle w:val="PlainTextChar"/>
          <w:rFonts w:ascii="Arial" w:hAnsi="Arial" w:cs="Arial"/>
        </w:rPr>
        <w:t xml:space="preserve"> </w:t>
      </w:r>
      <w:proofErr w:type="spellStart"/>
      <w:r w:rsidR="0013518F">
        <w:rPr>
          <w:rStyle w:val="PlainTextChar"/>
          <w:rFonts w:ascii="Arial" w:hAnsi="Arial" w:cs="Arial"/>
        </w:rPr>
        <w:t>eurov</w:t>
      </w:r>
      <w:proofErr w:type="spellEnd"/>
      <w:r w:rsidR="0013518F" w:rsidRPr="00DA67A1">
        <w:rPr>
          <w:rStyle w:val="PlainTextChar"/>
          <w:rFonts w:ascii="Arial" w:hAnsi="Arial" w:cs="Arial"/>
        </w:rPr>
        <w:t>.</w:t>
      </w:r>
    </w:p>
    <w:p w:rsidR="001814B1" w:rsidRDefault="001814B1" w:rsidP="0013518F">
      <w:pPr>
        <w:jc w:val="both"/>
        <w:rPr>
          <w:rStyle w:val="PlainTextChar"/>
          <w:rFonts w:ascii="Arial" w:hAnsi="Arial" w:cs="Arial"/>
        </w:rPr>
      </w:pPr>
    </w:p>
    <w:p w:rsidR="0013518F" w:rsidRDefault="0013518F" w:rsidP="0013518F">
      <w:pPr>
        <w:jc w:val="both"/>
      </w:pPr>
      <w:r w:rsidRPr="00A5775B">
        <w:rPr>
          <w:rStyle w:val="PlainTextChar"/>
          <w:rFonts w:ascii="Arial" w:hAnsi="Arial" w:cs="Arial"/>
        </w:rPr>
        <w:t xml:space="preserve">Poleg tega bo </w:t>
      </w:r>
      <w:proofErr w:type="spellStart"/>
      <w:r w:rsidRPr="00A5775B">
        <w:rPr>
          <w:rStyle w:val="PlainTextChar"/>
          <w:rFonts w:ascii="Arial" w:hAnsi="Arial" w:cs="Arial"/>
        </w:rPr>
        <w:t>Eko</w:t>
      </w:r>
      <w:proofErr w:type="spellEnd"/>
      <w:r w:rsidRPr="00A5775B">
        <w:rPr>
          <w:rStyle w:val="PlainTextChar"/>
          <w:rFonts w:ascii="Arial" w:hAnsi="Arial" w:cs="Arial"/>
        </w:rPr>
        <w:t xml:space="preserve"> sklad </w:t>
      </w:r>
      <w:r w:rsidRPr="00A5775B">
        <w:rPr>
          <w:rFonts w:cs="Arial"/>
        </w:rPr>
        <w:t>v letu 201</w:t>
      </w:r>
      <w:r>
        <w:rPr>
          <w:rFonts w:cs="Arial"/>
        </w:rPr>
        <w:t>8</w:t>
      </w:r>
      <w:r w:rsidRPr="00A5775B">
        <w:rPr>
          <w:rFonts w:cs="Arial"/>
        </w:rPr>
        <w:t xml:space="preserve"> </w:t>
      </w:r>
      <w:r w:rsidRPr="00A5775B">
        <w:rPr>
          <w:rStyle w:val="PlainTextChar"/>
          <w:rFonts w:ascii="Arial" w:hAnsi="Arial" w:cs="Arial"/>
        </w:rPr>
        <w:t>nadaljeval z dodeljevanjem nepovratnih finančnih spodbud v skladu z</w:t>
      </w:r>
      <w:r w:rsidRPr="00A5775B">
        <w:rPr>
          <w:rFonts w:cs="Arial"/>
        </w:rPr>
        <w:t xml:space="preserve"> veljavnim Energetskim zakonom (EZ-1) v skupnem predvidenem znesku </w:t>
      </w:r>
      <w:r>
        <w:rPr>
          <w:rFonts w:cs="Arial"/>
        </w:rPr>
        <w:t>predvidoma 50</w:t>
      </w:r>
      <w:r w:rsidRPr="00A5775B">
        <w:rPr>
          <w:rFonts w:cs="Arial"/>
        </w:rPr>
        <w:t xml:space="preserve"> mi</w:t>
      </w:r>
      <w:r>
        <w:rPr>
          <w:rFonts w:cs="Arial"/>
        </w:rPr>
        <w:t xml:space="preserve">lijonov </w:t>
      </w:r>
      <w:proofErr w:type="spellStart"/>
      <w:r>
        <w:rPr>
          <w:rFonts w:cs="Arial"/>
        </w:rPr>
        <w:t>eurov</w:t>
      </w:r>
      <w:proofErr w:type="spellEnd"/>
      <w:r>
        <w:t>.</w:t>
      </w:r>
      <w:r w:rsidRPr="00210010">
        <w:t xml:space="preserve"> </w:t>
      </w:r>
    </w:p>
    <w:p w:rsidR="0013518F" w:rsidRDefault="0013518F" w:rsidP="0013518F">
      <w:pPr>
        <w:jc w:val="both"/>
      </w:pPr>
    </w:p>
    <w:p w:rsidR="0013518F" w:rsidRDefault="0013518F" w:rsidP="0013518F">
      <w:pPr>
        <w:jc w:val="both"/>
      </w:pPr>
      <w:r>
        <w:t>Ker se povečuje zanimanje za</w:t>
      </w:r>
      <w:r w:rsidRPr="00993640">
        <w:t xml:space="preserve"> kredit</w:t>
      </w:r>
      <w:r>
        <w:t xml:space="preserve">e </w:t>
      </w:r>
      <w:proofErr w:type="spellStart"/>
      <w:r>
        <w:t>Eko</w:t>
      </w:r>
      <w:proofErr w:type="spellEnd"/>
      <w:r>
        <w:t xml:space="preserve"> sklada za financiranje okoljskih naložb, tako pri občanih kot podjetjih in lokalnih skupnostih, </w:t>
      </w:r>
      <w:r w:rsidRPr="00993640">
        <w:t xml:space="preserve">bo </w:t>
      </w:r>
      <w:proofErr w:type="spellStart"/>
      <w:r w:rsidRPr="00993640">
        <w:t>Eko</w:t>
      </w:r>
      <w:proofErr w:type="spellEnd"/>
      <w:r w:rsidRPr="00993640">
        <w:t xml:space="preserve"> sklad </w:t>
      </w:r>
      <w:r>
        <w:t>za ta namen</w:t>
      </w:r>
      <w:r w:rsidRPr="00993640">
        <w:t xml:space="preserve"> </w:t>
      </w:r>
      <w:r>
        <w:t xml:space="preserve">lahko </w:t>
      </w:r>
      <w:r w:rsidRPr="00993640">
        <w:t xml:space="preserve">zagotovil </w:t>
      </w:r>
      <w:r>
        <w:t xml:space="preserve">več sredstev od prvotno </w:t>
      </w:r>
      <w:proofErr w:type="spellStart"/>
      <w:r>
        <w:t>načrtovan</w:t>
      </w:r>
      <w:r w:rsidR="00242CFD">
        <w:t>h</w:t>
      </w:r>
      <w:r>
        <w:t>i</w:t>
      </w:r>
      <w:proofErr w:type="spellEnd"/>
      <w:r w:rsidR="00242CFD">
        <w:t xml:space="preserve"> v Poslovno finančnem načrtu za leto 2018, kot ga je sprejela Vlada RS 3.4.2018,</w:t>
      </w:r>
      <w:r>
        <w:t xml:space="preserve"> tako da bo za kreditiranje okoljskih naložb na razpolago do</w:t>
      </w:r>
      <w:r w:rsidRPr="00993640">
        <w:t xml:space="preserve"> </w:t>
      </w:r>
      <w:r>
        <w:t>50</w:t>
      </w:r>
      <w:r w:rsidRPr="00993640">
        <w:t xml:space="preserve"> milijonov </w:t>
      </w:r>
      <w:proofErr w:type="spellStart"/>
      <w:r>
        <w:t>eurov</w:t>
      </w:r>
      <w:proofErr w:type="spellEnd"/>
      <w:r>
        <w:t xml:space="preserve">. </w:t>
      </w:r>
      <w:r w:rsidRPr="00993640">
        <w:t xml:space="preserve"> </w:t>
      </w:r>
    </w:p>
    <w:p w:rsidR="006C4819" w:rsidRDefault="006C4819" w:rsidP="00FF6FCC">
      <w:pPr>
        <w:tabs>
          <w:tab w:val="left" w:pos="708"/>
        </w:tabs>
        <w:spacing w:line="260" w:lineRule="atLeast"/>
      </w:pPr>
    </w:p>
    <w:sectPr w:rsidR="006C4819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FE5" w:rsidRDefault="00624FE5">
      <w:r>
        <w:separator/>
      </w:r>
    </w:p>
  </w:endnote>
  <w:endnote w:type="continuationSeparator" w:id="0">
    <w:p w:rsidR="00624FE5" w:rsidRDefault="0062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567F9F0-8341-4291-A855-4FACBDF0F405}"/>
    <w:embedBold r:id="rId2" w:fontKey="{4EFC1260-3EB1-4F33-9874-855C13411C2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2C19C88-6282-4698-BB3C-091803941B2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7F72E8C9-F061-4F29-93E3-56EB93F1FD27}"/>
    <w:embedBold r:id="rId5" w:fontKey="{75146E4A-5ABC-4C65-9606-40FE9BBA537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CE1ACDB5-795D-4F85-BC16-66F6915A4A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FE5" w:rsidRDefault="00624FE5">
      <w:r>
        <w:separator/>
      </w:r>
    </w:p>
  </w:footnote>
  <w:footnote w:type="continuationSeparator" w:id="0">
    <w:p w:rsidR="00624FE5" w:rsidRDefault="00624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05AA7" w:rsidRPr="00B95595" w:rsidRDefault="00830470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0E1264">
      <w:rPr>
        <w:rFonts w:ascii="Republika" w:hAnsi="Republika"/>
        <w:b/>
        <w:caps/>
      </w:rPr>
      <w:t>OKOLJE IN PROSTOR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070223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  <w:t>T: 01 478 7</w:t>
    </w:r>
    <w:r w:rsidR="00070223">
      <w:rPr>
        <w:rFonts w:cs="Arial"/>
        <w:sz w:val="16"/>
      </w:rPr>
      <w:t>0</w:t>
    </w:r>
    <w:r>
      <w:rPr>
        <w:rFonts w:cs="Arial"/>
        <w:sz w:val="16"/>
      </w:rPr>
      <w:t xml:space="preserve"> 00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286D5F"/>
    <w:multiLevelType w:val="hybridMultilevel"/>
    <w:tmpl w:val="71C2A5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55805"/>
    <w:multiLevelType w:val="hybridMultilevel"/>
    <w:tmpl w:val="14E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2538A"/>
    <w:multiLevelType w:val="hybridMultilevel"/>
    <w:tmpl w:val="35B032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C4FB8"/>
    <w:multiLevelType w:val="hybridMultilevel"/>
    <w:tmpl w:val="19366BEC"/>
    <w:lvl w:ilvl="0" w:tplc="F96C3B9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8B3BB2"/>
    <w:multiLevelType w:val="hybridMultilevel"/>
    <w:tmpl w:val="309A0E96"/>
    <w:lvl w:ilvl="0" w:tplc="7F6843D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1448DA"/>
    <w:multiLevelType w:val="hybridMultilevel"/>
    <w:tmpl w:val="09C4EE4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E4B90"/>
    <w:multiLevelType w:val="hybridMultilevel"/>
    <w:tmpl w:val="565EC326"/>
    <w:lvl w:ilvl="0" w:tplc="75EC3D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ED4D09"/>
    <w:multiLevelType w:val="hybridMultilevel"/>
    <w:tmpl w:val="0B3414B0"/>
    <w:lvl w:ilvl="0" w:tplc="D9E47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750DE0"/>
    <w:multiLevelType w:val="hybridMultilevel"/>
    <w:tmpl w:val="FE9E7D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0"/>
  </w:num>
  <w:num w:numId="5">
    <w:abstractNumId w:val="1"/>
  </w:num>
  <w:num w:numId="6">
    <w:abstractNumId w:val="17"/>
  </w:num>
  <w:num w:numId="7">
    <w:abstractNumId w:val="3"/>
  </w:num>
  <w:num w:numId="8">
    <w:abstractNumId w:val="20"/>
  </w:num>
  <w:num w:numId="9">
    <w:abstractNumId w:val="22"/>
  </w:num>
  <w:num w:numId="10">
    <w:abstractNumId w:val="13"/>
  </w:num>
  <w:num w:numId="11">
    <w:abstractNumId w:val="7"/>
  </w:num>
  <w:num w:numId="12">
    <w:abstractNumId w:val="16"/>
  </w:num>
  <w:num w:numId="13">
    <w:abstractNumId w:val="21"/>
  </w:num>
  <w:num w:numId="14">
    <w:abstractNumId w:val="2"/>
  </w:num>
  <w:num w:numId="15">
    <w:abstractNumId w:val="18"/>
  </w:num>
  <w:num w:numId="16">
    <w:abstractNumId w:val="9"/>
  </w:num>
  <w:num w:numId="17">
    <w:abstractNumId w:val="11"/>
  </w:num>
  <w:num w:numId="18">
    <w:abstractNumId w:val="10"/>
  </w:num>
  <w:num w:numId="19">
    <w:abstractNumId w:val="4"/>
  </w:num>
  <w:num w:numId="20">
    <w:abstractNumId w:val="5"/>
  </w:num>
  <w:num w:numId="21">
    <w:abstractNumId w:val="12"/>
  </w:num>
  <w:num w:numId="22">
    <w:abstractNumId w:val="1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D5"/>
    <w:rsid w:val="00011FC8"/>
    <w:rsid w:val="0001550E"/>
    <w:rsid w:val="00016D7B"/>
    <w:rsid w:val="00023A88"/>
    <w:rsid w:val="00027744"/>
    <w:rsid w:val="00070223"/>
    <w:rsid w:val="000972B0"/>
    <w:rsid w:val="000A5663"/>
    <w:rsid w:val="000A7238"/>
    <w:rsid w:val="000B047E"/>
    <w:rsid w:val="000B7E4B"/>
    <w:rsid w:val="000C012E"/>
    <w:rsid w:val="000C0AD3"/>
    <w:rsid w:val="000D31B6"/>
    <w:rsid w:val="000E1264"/>
    <w:rsid w:val="00102C62"/>
    <w:rsid w:val="00116BC8"/>
    <w:rsid w:val="001202B8"/>
    <w:rsid w:val="0013222D"/>
    <w:rsid w:val="0013518F"/>
    <w:rsid w:val="001357B2"/>
    <w:rsid w:val="00140D3F"/>
    <w:rsid w:val="001456D2"/>
    <w:rsid w:val="00155A15"/>
    <w:rsid w:val="00164BE3"/>
    <w:rsid w:val="001814B1"/>
    <w:rsid w:val="001A214E"/>
    <w:rsid w:val="001A2D27"/>
    <w:rsid w:val="001C014E"/>
    <w:rsid w:val="002015EC"/>
    <w:rsid w:val="00202A77"/>
    <w:rsid w:val="002104DA"/>
    <w:rsid w:val="00210F8F"/>
    <w:rsid w:val="0021290B"/>
    <w:rsid w:val="00234228"/>
    <w:rsid w:val="002408B1"/>
    <w:rsid w:val="00242CFD"/>
    <w:rsid w:val="00243114"/>
    <w:rsid w:val="0026352E"/>
    <w:rsid w:val="002647C5"/>
    <w:rsid w:val="00264A80"/>
    <w:rsid w:val="00271CE5"/>
    <w:rsid w:val="00282020"/>
    <w:rsid w:val="002B7A82"/>
    <w:rsid w:val="002D1010"/>
    <w:rsid w:val="002E4F52"/>
    <w:rsid w:val="003314F0"/>
    <w:rsid w:val="003636BF"/>
    <w:rsid w:val="0037479F"/>
    <w:rsid w:val="003845B4"/>
    <w:rsid w:val="00387B1A"/>
    <w:rsid w:val="00391954"/>
    <w:rsid w:val="003C58E7"/>
    <w:rsid w:val="003E1C74"/>
    <w:rsid w:val="004176AB"/>
    <w:rsid w:val="00434D2E"/>
    <w:rsid w:val="00442DE2"/>
    <w:rsid w:val="00467688"/>
    <w:rsid w:val="0047659C"/>
    <w:rsid w:val="004940C7"/>
    <w:rsid w:val="004A2E1B"/>
    <w:rsid w:val="004A5266"/>
    <w:rsid w:val="00526246"/>
    <w:rsid w:val="00562ACF"/>
    <w:rsid w:val="00567106"/>
    <w:rsid w:val="005A07E9"/>
    <w:rsid w:val="005E1D3C"/>
    <w:rsid w:val="005E3DB9"/>
    <w:rsid w:val="00612B44"/>
    <w:rsid w:val="00624FE5"/>
    <w:rsid w:val="00627864"/>
    <w:rsid w:val="00632253"/>
    <w:rsid w:val="00642714"/>
    <w:rsid w:val="006455CE"/>
    <w:rsid w:val="00677197"/>
    <w:rsid w:val="00687BAA"/>
    <w:rsid w:val="00690F3E"/>
    <w:rsid w:val="006B7D14"/>
    <w:rsid w:val="006C3723"/>
    <w:rsid w:val="006C4819"/>
    <w:rsid w:val="006D42D9"/>
    <w:rsid w:val="0070022E"/>
    <w:rsid w:val="00704440"/>
    <w:rsid w:val="00717716"/>
    <w:rsid w:val="00717ED5"/>
    <w:rsid w:val="00733017"/>
    <w:rsid w:val="00742284"/>
    <w:rsid w:val="00744399"/>
    <w:rsid w:val="00783310"/>
    <w:rsid w:val="007949DF"/>
    <w:rsid w:val="007A4A35"/>
    <w:rsid w:val="007A4A6D"/>
    <w:rsid w:val="007D1BCF"/>
    <w:rsid w:val="007D75CF"/>
    <w:rsid w:val="007E4D19"/>
    <w:rsid w:val="007E6DC5"/>
    <w:rsid w:val="007F7953"/>
    <w:rsid w:val="00805AA7"/>
    <w:rsid w:val="00830470"/>
    <w:rsid w:val="00853508"/>
    <w:rsid w:val="0088043C"/>
    <w:rsid w:val="008906C9"/>
    <w:rsid w:val="0089208D"/>
    <w:rsid w:val="008A0F30"/>
    <w:rsid w:val="008A7ECA"/>
    <w:rsid w:val="008B3FE1"/>
    <w:rsid w:val="008C5738"/>
    <w:rsid w:val="008D04F0"/>
    <w:rsid w:val="008D1A28"/>
    <w:rsid w:val="008F3500"/>
    <w:rsid w:val="0090525B"/>
    <w:rsid w:val="00912B48"/>
    <w:rsid w:val="00917ED3"/>
    <w:rsid w:val="00924E3C"/>
    <w:rsid w:val="009366F2"/>
    <w:rsid w:val="009612BB"/>
    <w:rsid w:val="00994953"/>
    <w:rsid w:val="009B19B3"/>
    <w:rsid w:val="009B706D"/>
    <w:rsid w:val="00A125C5"/>
    <w:rsid w:val="00A30E24"/>
    <w:rsid w:val="00A468D6"/>
    <w:rsid w:val="00A5039D"/>
    <w:rsid w:val="00A6441D"/>
    <w:rsid w:val="00A65EE7"/>
    <w:rsid w:val="00A70133"/>
    <w:rsid w:val="00A7459F"/>
    <w:rsid w:val="00A84AC1"/>
    <w:rsid w:val="00AA4AA6"/>
    <w:rsid w:val="00AB4F77"/>
    <w:rsid w:val="00AC2465"/>
    <w:rsid w:val="00AC5E59"/>
    <w:rsid w:val="00AC6D26"/>
    <w:rsid w:val="00AC6DFA"/>
    <w:rsid w:val="00B06097"/>
    <w:rsid w:val="00B17141"/>
    <w:rsid w:val="00B31575"/>
    <w:rsid w:val="00B421B0"/>
    <w:rsid w:val="00B53F9A"/>
    <w:rsid w:val="00B66CA1"/>
    <w:rsid w:val="00B8547D"/>
    <w:rsid w:val="00B95595"/>
    <w:rsid w:val="00BB6F4E"/>
    <w:rsid w:val="00BC1034"/>
    <w:rsid w:val="00BC4E24"/>
    <w:rsid w:val="00BD6A87"/>
    <w:rsid w:val="00BE51C8"/>
    <w:rsid w:val="00C00FDC"/>
    <w:rsid w:val="00C15B29"/>
    <w:rsid w:val="00C250D5"/>
    <w:rsid w:val="00C507E7"/>
    <w:rsid w:val="00C62786"/>
    <w:rsid w:val="00C63643"/>
    <w:rsid w:val="00C71B11"/>
    <w:rsid w:val="00C92898"/>
    <w:rsid w:val="00CB03E6"/>
    <w:rsid w:val="00CE3356"/>
    <w:rsid w:val="00CE7514"/>
    <w:rsid w:val="00CF5CB8"/>
    <w:rsid w:val="00D01BCC"/>
    <w:rsid w:val="00D248DE"/>
    <w:rsid w:val="00D27E21"/>
    <w:rsid w:val="00D45ED6"/>
    <w:rsid w:val="00D57700"/>
    <w:rsid w:val="00D71EEC"/>
    <w:rsid w:val="00D8542D"/>
    <w:rsid w:val="00D870FC"/>
    <w:rsid w:val="00DA67A1"/>
    <w:rsid w:val="00DB76D3"/>
    <w:rsid w:val="00DC2736"/>
    <w:rsid w:val="00DC6A71"/>
    <w:rsid w:val="00DE5B46"/>
    <w:rsid w:val="00DF2084"/>
    <w:rsid w:val="00E024E4"/>
    <w:rsid w:val="00E0357D"/>
    <w:rsid w:val="00E06AA0"/>
    <w:rsid w:val="00E14D13"/>
    <w:rsid w:val="00E24EC2"/>
    <w:rsid w:val="00E34265"/>
    <w:rsid w:val="00E45B17"/>
    <w:rsid w:val="00E96041"/>
    <w:rsid w:val="00EC5180"/>
    <w:rsid w:val="00F23209"/>
    <w:rsid w:val="00F240BB"/>
    <w:rsid w:val="00F25603"/>
    <w:rsid w:val="00F46724"/>
    <w:rsid w:val="00F567C9"/>
    <w:rsid w:val="00F57FED"/>
    <w:rsid w:val="00F9496C"/>
    <w:rsid w:val="00FD09DC"/>
    <w:rsid w:val="00FD1D1B"/>
    <w:rsid w:val="00FE5B16"/>
    <w:rsid w:val="00FF68BC"/>
    <w:rsid w:val="00FF6FC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customStyle="1" w:styleId="PlainTextChar">
    <w:name w:val="Plain Text Char"/>
    <w:rsid w:val="001202B8"/>
    <w:rPr>
      <w:rFonts w:ascii="Courier New" w:hAnsi="Courier New" w:cs="Courier New"/>
      <w:lang w:val="sl-SI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customStyle="1" w:styleId="PlainTextChar">
    <w:name w:val="Plain Text Char"/>
    <w:rsid w:val="001202B8"/>
    <w:rPr>
      <w:rFonts w:ascii="Courier New" w:hAnsi="Courier New" w:cs="Courier New"/>
      <w:lang w:val="sl-SI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3EF28-32A0-41CD-B5E8-B6D67B65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0</TotalTime>
  <Pages>6</Pages>
  <Words>1694</Words>
  <Characters>9656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Meta.Majes-Skufca</dc:creator>
  <cp:lastModifiedBy>Nives.Nered</cp:lastModifiedBy>
  <cp:revision>2</cp:revision>
  <cp:lastPrinted>2018-06-15T11:16:00Z</cp:lastPrinted>
  <dcterms:created xsi:type="dcterms:W3CDTF">2018-06-15T13:19:00Z</dcterms:created>
  <dcterms:modified xsi:type="dcterms:W3CDTF">2018-06-15T13:19:00Z</dcterms:modified>
</cp:coreProperties>
</file>